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37A278D" w14:textId="45251CB5" w:rsidR="00E75CC9" w:rsidRDefault="000D77B1" w:rsidP="004E5017">
      <w:pPr>
        <w:sectPr w:rsidR="00E75CC9" w:rsidSect="00B8626B">
          <w:headerReference w:type="default" r:id="rId8"/>
          <w:footerReference w:type="default" r:id="rId9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26399E" wp14:editId="7BFD7C77">
                <wp:simplePos x="0" y="0"/>
                <wp:positionH relativeFrom="column">
                  <wp:posOffset>-109220</wp:posOffset>
                </wp:positionH>
                <wp:positionV relativeFrom="paragraph">
                  <wp:posOffset>7144501</wp:posOffset>
                </wp:positionV>
                <wp:extent cx="1070043" cy="214008"/>
                <wp:effectExtent l="8890" t="0" r="5715" b="571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70043" cy="214008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1228" b="12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2583D0E" id="Rectangle 18" o:spid="_x0000_s1026" style="position:absolute;margin-left:-8.6pt;margin-top:562.55pt;width:84.25pt;height:16.85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" stroked="f" strokeweight="1pt">
                <v:fill r:id="rId11" o:title="" recolor="t" rotate="t" type="frame"/>
              </v:rect>
            </w:pict>
          </mc:Fallback>
        </mc:AlternateContent>
      </w:r>
      <w:r w:rsidR="009878C6">
        <w:rPr>
          <w:noProof/>
        </w:rPr>
        <w:drawing>
          <wp:anchor distT="0" distB="0" distL="114300" distR="114300" simplePos="0" relativeHeight="251691008" behindDoc="0" locked="0" layoutInCell="1" allowOverlap="1" wp14:anchorId="348A8BA8" wp14:editId="5382C7E9">
            <wp:simplePos x="0" y="0"/>
            <wp:positionH relativeFrom="column">
              <wp:posOffset>4668769</wp:posOffset>
            </wp:positionH>
            <wp:positionV relativeFrom="paragraph">
              <wp:posOffset>7535427</wp:posOffset>
            </wp:positionV>
            <wp:extent cx="2044222" cy="270616"/>
            <wp:effectExtent l="505778" t="0" r="461962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92119" flipH="1">
                      <a:off x="0" y="0"/>
                      <a:ext cx="2044222" cy="270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8C6">
        <w:rPr>
          <w:noProof/>
        </w:rPr>
        <w:drawing>
          <wp:anchor distT="0" distB="0" distL="114300" distR="114300" simplePos="0" relativeHeight="251688960" behindDoc="0" locked="0" layoutInCell="1" allowOverlap="1" wp14:anchorId="5ED38DCC" wp14:editId="3125E2C8">
            <wp:simplePos x="0" y="0"/>
            <wp:positionH relativeFrom="margin">
              <wp:posOffset>1802906</wp:posOffset>
            </wp:positionH>
            <wp:positionV relativeFrom="paragraph">
              <wp:posOffset>7738612</wp:posOffset>
            </wp:positionV>
            <wp:extent cx="1977586" cy="512388"/>
            <wp:effectExtent l="0" t="304800" r="0" b="383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2373" flipH="1">
                      <a:off x="0" y="0"/>
                      <a:ext cx="1977586" cy="512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8C6">
        <w:rPr>
          <w:noProof/>
        </w:rPr>
        <w:drawing>
          <wp:anchor distT="0" distB="0" distL="114300" distR="114300" simplePos="0" relativeHeight="251687936" behindDoc="0" locked="0" layoutInCell="1" allowOverlap="1" wp14:anchorId="559AD8EC" wp14:editId="30448BA3">
            <wp:simplePos x="0" y="0"/>
            <wp:positionH relativeFrom="margin">
              <wp:posOffset>3202078</wp:posOffset>
            </wp:positionH>
            <wp:positionV relativeFrom="paragraph">
              <wp:posOffset>5332701</wp:posOffset>
            </wp:positionV>
            <wp:extent cx="2643094" cy="588881"/>
            <wp:effectExtent l="0" t="266700" r="0" b="1543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9453">
                      <a:off x="0" y="0"/>
                      <a:ext cx="2643094" cy="588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8C6">
        <w:rPr>
          <w:noProof/>
        </w:rPr>
        <w:drawing>
          <wp:anchor distT="0" distB="0" distL="114300" distR="114300" simplePos="0" relativeHeight="251686912" behindDoc="0" locked="0" layoutInCell="1" allowOverlap="1" wp14:anchorId="0ED1144C" wp14:editId="577739A7">
            <wp:simplePos x="0" y="0"/>
            <wp:positionH relativeFrom="margin">
              <wp:posOffset>1476469</wp:posOffset>
            </wp:positionH>
            <wp:positionV relativeFrom="paragraph">
              <wp:posOffset>4225451</wp:posOffset>
            </wp:positionV>
            <wp:extent cx="1617094" cy="351131"/>
            <wp:effectExtent l="0" t="361950" r="0" b="3352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3431">
                      <a:off x="0" y="0"/>
                      <a:ext cx="1617094" cy="351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8C6">
        <w:rPr>
          <w:noProof/>
        </w:rPr>
        <w:drawing>
          <wp:anchor distT="0" distB="0" distL="114300" distR="114300" simplePos="0" relativeHeight="251685888" behindDoc="0" locked="0" layoutInCell="1" allowOverlap="1" wp14:anchorId="6BDA00C1" wp14:editId="0ACCDC4B">
            <wp:simplePos x="0" y="0"/>
            <wp:positionH relativeFrom="column">
              <wp:posOffset>2914242</wp:posOffset>
            </wp:positionH>
            <wp:positionV relativeFrom="paragraph">
              <wp:posOffset>3652469</wp:posOffset>
            </wp:positionV>
            <wp:extent cx="1693280" cy="224158"/>
            <wp:effectExtent l="0" t="400050" r="0" b="385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33729" flipH="1">
                      <a:off x="0" y="0"/>
                      <a:ext cx="1693280" cy="224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8C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ABA2AA" wp14:editId="504E60F1">
                <wp:simplePos x="0" y="0"/>
                <wp:positionH relativeFrom="column">
                  <wp:posOffset>3263099</wp:posOffset>
                </wp:positionH>
                <wp:positionV relativeFrom="paragraph">
                  <wp:posOffset>7143532</wp:posOffset>
                </wp:positionV>
                <wp:extent cx="1069975" cy="213995"/>
                <wp:effectExtent l="237490" t="0" r="234315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13912">
                          <a:off x="0" y="0"/>
                          <a:ext cx="1069975" cy="21399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1228" b="12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0BC42BF" id="Rectangle 23" o:spid="_x0000_s1026" style="position:absolute;margin-left:256.95pt;margin-top:562.5pt;width:84.25pt;height:16.85pt;rotation:-3043151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" stroked="f" strokeweight="1pt">
                <v:fill r:id="rId17" o:title="" recolor="t" rotate="t" type="frame"/>
              </v:rect>
            </w:pict>
          </mc:Fallback>
        </mc:AlternateContent>
      </w:r>
      <w:r w:rsidR="009878C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09C7BA" wp14:editId="45BA0A78">
                <wp:simplePos x="0" y="0"/>
                <wp:positionH relativeFrom="column">
                  <wp:posOffset>3059273</wp:posOffset>
                </wp:positionH>
                <wp:positionV relativeFrom="paragraph">
                  <wp:posOffset>7356893</wp:posOffset>
                </wp:positionV>
                <wp:extent cx="1069975" cy="213995"/>
                <wp:effectExtent l="237490" t="0" r="23431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13912">
                          <a:off x="0" y="0"/>
                          <a:ext cx="1069975" cy="21399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1228" b="12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CE0EB54" id="Rectangle 22" o:spid="_x0000_s1026" style="position:absolute;margin-left:240.9pt;margin-top:579.3pt;width:84.25pt;height:16.85pt;rotation:-3043151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" stroked="f" strokeweight="1pt">
                <v:fill r:id="rId17" o:title="" recolor="t" rotate="t" type="frame"/>
              </v:rect>
            </w:pict>
          </mc:Fallback>
        </mc:AlternateContent>
      </w:r>
      <w:r w:rsidR="009878C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EF855E" wp14:editId="2D0B7F31">
                <wp:simplePos x="0" y="0"/>
                <wp:positionH relativeFrom="column">
                  <wp:posOffset>5009863</wp:posOffset>
                </wp:positionH>
                <wp:positionV relativeFrom="paragraph">
                  <wp:posOffset>6614612</wp:posOffset>
                </wp:positionV>
                <wp:extent cx="1069975" cy="213995"/>
                <wp:effectExtent l="275590" t="0" r="25336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68170">
                          <a:off x="0" y="0"/>
                          <a:ext cx="1069975" cy="21399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1228" b="12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B57DA09" id="Rectangle 21" o:spid="_x0000_s1026" style="position:absolute;margin-left:394.5pt;margin-top:520.85pt;width:84.25pt;height:16.85pt;rotation:-3748474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" stroked="f" strokeweight="1pt">
                <v:fill r:id="rId17" o:title="" recolor="t" rotate="t" type="frame"/>
              </v:rect>
            </w:pict>
          </mc:Fallback>
        </mc:AlternateContent>
      </w:r>
      <w:r w:rsidR="009878C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974F68" wp14:editId="4CEE5C7E">
                <wp:simplePos x="0" y="0"/>
                <wp:positionH relativeFrom="column">
                  <wp:posOffset>5340710</wp:posOffset>
                </wp:positionH>
                <wp:positionV relativeFrom="paragraph">
                  <wp:posOffset>6105811</wp:posOffset>
                </wp:positionV>
                <wp:extent cx="1069975" cy="213995"/>
                <wp:effectExtent l="275590" t="0" r="253365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68170">
                          <a:off x="0" y="0"/>
                          <a:ext cx="1069975" cy="21399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1228" b="12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BEF2F80" id="Rectangle 20" o:spid="_x0000_s1026" style="position:absolute;margin-left:420.55pt;margin-top:480.75pt;width:84.25pt;height:16.85pt;rotation:-3748474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" stroked="f" strokeweight="1pt">
                <v:fill r:id="rId17" o:title="" recolor="t" rotate="t" type="frame"/>
              </v:rect>
            </w:pict>
          </mc:Fallback>
        </mc:AlternateContent>
      </w:r>
      <w:r w:rsidR="009878C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79D014" wp14:editId="2F2D354A">
                <wp:simplePos x="0" y="0"/>
                <wp:positionH relativeFrom="column">
                  <wp:posOffset>5907675</wp:posOffset>
                </wp:positionH>
                <wp:positionV relativeFrom="paragraph">
                  <wp:posOffset>4214495</wp:posOffset>
                </wp:positionV>
                <wp:extent cx="914148" cy="213995"/>
                <wp:effectExtent l="6985" t="0" r="7620" b="762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14148" cy="213995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7743" r="457" b="225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33239EE" id="Rectangle 19" o:spid="_x0000_s1026" style="position:absolute;margin-left:465.15pt;margin-top:331.85pt;width:1in;height:16.8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" stroked="f" strokeweight="1pt">
                <v:fill r:id="rId19" o:title="" recolor="t" rotate="t" type="frame"/>
              </v:rect>
            </w:pict>
          </mc:Fallback>
        </mc:AlternateContent>
      </w:r>
      <w:r w:rsidR="009878C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A7F1E7" wp14:editId="621B546C">
                <wp:simplePos x="0" y="0"/>
                <wp:positionH relativeFrom="column">
                  <wp:posOffset>-109585</wp:posOffset>
                </wp:positionH>
                <wp:positionV relativeFrom="paragraph">
                  <wp:posOffset>6127115</wp:posOffset>
                </wp:positionV>
                <wp:extent cx="1069975" cy="213995"/>
                <wp:effectExtent l="8890" t="0" r="5715" b="571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69975" cy="21399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1228" b="12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5087CBF" id="Rectangle 16" o:spid="_x0000_s1026" style="position:absolute;margin-left:-8.65pt;margin-top:482.45pt;width:84.25pt;height:16.8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" stroked="f" strokeweight="1pt">
                <v:fill r:id="rId17" o:title="" recolor="t" rotate="t" type="frame"/>
              </v:rect>
            </w:pict>
          </mc:Fallback>
        </mc:AlternateContent>
      </w:r>
      <w:r w:rsidR="009878C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125B6B" wp14:editId="4A3AC141">
                <wp:simplePos x="0" y="0"/>
                <wp:positionH relativeFrom="column">
                  <wp:posOffset>-105410</wp:posOffset>
                </wp:positionH>
                <wp:positionV relativeFrom="paragraph">
                  <wp:posOffset>6933565</wp:posOffset>
                </wp:positionV>
                <wp:extent cx="1069975" cy="213995"/>
                <wp:effectExtent l="8890" t="0" r="5715" b="571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69975" cy="21399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1228" b="12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EF3D1B0" id="Rectangle 17" o:spid="_x0000_s1026" style="position:absolute;margin-left:-8.3pt;margin-top:545.95pt;width:84.25pt;height:16.85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" stroked="f" strokeweight="1pt">
                <v:fill r:id="rId11" o:title="" recolor="t" rotate="t" type="frame"/>
              </v:rect>
            </w:pict>
          </mc:Fallback>
        </mc:AlternateContent>
      </w:r>
      <w:r w:rsidR="009878C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ED62D1" wp14:editId="1F4DA843">
                <wp:simplePos x="0" y="0"/>
                <wp:positionH relativeFrom="column">
                  <wp:posOffset>2187695</wp:posOffset>
                </wp:positionH>
                <wp:positionV relativeFrom="paragraph">
                  <wp:posOffset>3629403</wp:posOffset>
                </wp:positionV>
                <wp:extent cx="1070043" cy="214008"/>
                <wp:effectExtent l="256540" t="0" r="25336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23390">
                          <a:off x="0" y="0"/>
                          <a:ext cx="1070043" cy="214008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1228" b="12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76C107" id="Rectangle 15" o:spid="_x0000_s1026" style="position:absolute;margin-left:172.25pt;margin-top:285.8pt;width:84.25pt;height:16.85pt;rotation:-401583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" stroked="f" strokeweight="1pt">
                <v:fill r:id="rId17" o:title="" recolor="t" rotate="t" type="frame"/>
              </v:rect>
            </w:pict>
          </mc:Fallback>
        </mc:AlternateContent>
      </w:r>
      <w:r w:rsidR="002C7D7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9A83A0" wp14:editId="616EA04E">
                <wp:simplePos x="0" y="0"/>
                <wp:positionH relativeFrom="margin">
                  <wp:align>left</wp:align>
                </wp:positionH>
                <wp:positionV relativeFrom="paragraph">
                  <wp:posOffset>2813754</wp:posOffset>
                </wp:positionV>
                <wp:extent cx="6830113" cy="613639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113" cy="613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8"/>
                              <w:gridCol w:w="1038"/>
                              <w:gridCol w:w="1039"/>
                              <w:gridCol w:w="1039"/>
                              <w:gridCol w:w="1039"/>
                              <w:gridCol w:w="1039"/>
                              <w:gridCol w:w="1039"/>
                              <w:gridCol w:w="1039"/>
                              <w:gridCol w:w="1039"/>
                              <w:gridCol w:w="1039"/>
                            </w:tblGrid>
                            <w:tr w:rsidR="002C7D70" w14:paraId="17AE7B7D" w14:textId="77777777" w:rsidTr="009878C6">
                              <w:trPr>
                                <w:trHeight w:val="888"/>
                              </w:trPr>
                              <w:tc>
                                <w:tcPr>
                                  <w:tcW w:w="1038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2C1EF17C" w14:textId="47C860CD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3A22E45C" w14:textId="5F083EFF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679F6DBE" w14:textId="09D12F63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6A42076F" w14:textId="41E0DBA7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02241F5F" w14:textId="3643EC93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3ED41E28" w14:textId="75EF4544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6A95C989" w14:textId="53CE885E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0F6177EC" w14:textId="32E3E399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29424279" w14:textId="578F2261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6DFCD619" w14:textId="4F83AAAD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91</w:t>
                                  </w:r>
                                </w:p>
                              </w:tc>
                            </w:tr>
                            <w:tr w:rsidR="002C7D70" w14:paraId="1C5D632B" w14:textId="77777777" w:rsidTr="009878C6">
                              <w:trPr>
                                <w:trHeight w:val="918"/>
                              </w:trPr>
                              <w:tc>
                                <w:tcPr>
                                  <w:tcW w:w="1038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1BC42E5F" w14:textId="50B0BF19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5033C2AF" w14:textId="4150CA3B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6CC09B0C" w14:textId="4F2266D7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340915A5" w14:textId="4E3243E5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5B901F33" w14:textId="3583714C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4309D393" w14:textId="158820F0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6B068564" w14:textId="687A7187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7438491B" w14:textId="1DC8B51C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2E5993B6" w14:textId="0F63CA20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3D846D2E" w14:textId="7FCD1F1B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2C7D70" w14:paraId="79301DE7" w14:textId="77777777" w:rsidTr="009878C6">
                              <w:trPr>
                                <w:trHeight w:val="888"/>
                              </w:trPr>
                              <w:tc>
                                <w:tcPr>
                                  <w:tcW w:w="1038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45B219D9" w14:textId="685E3859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5C9680A2" w14:textId="23CEA634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14D1A8C9" w14:textId="09339418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4A44EA01" w14:textId="54A3D69F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50D2110A" w14:textId="00983C5C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25E47CF5" w14:textId="6B504A65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499A920E" w14:textId="04E0FA05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49E1EEC3" w14:textId="6234950E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7B919A35" w14:textId="3FA07F19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1BD5EEA0" w14:textId="1A1B2395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71</w:t>
                                  </w:r>
                                </w:p>
                              </w:tc>
                            </w:tr>
                            <w:tr w:rsidR="002C7D70" w14:paraId="66DF3B72" w14:textId="77777777" w:rsidTr="009878C6">
                              <w:trPr>
                                <w:trHeight w:val="918"/>
                              </w:trPr>
                              <w:tc>
                                <w:tcPr>
                                  <w:tcW w:w="1038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45F82672" w14:textId="3E59B00B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5BE7C33F" w14:textId="0E2DFE61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653A2DF0" w14:textId="18A2CC21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0401392B" w14:textId="4B70E408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3DFAC617" w14:textId="358FAAB9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588E4548" w14:textId="71573143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6504CEB2" w14:textId="4A65183E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047A5FF4" w14:textId="32E5A74F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65BFCC96" w14:textId="34CC9D3C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0A187222" w14:textId="54FC5C80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9878C6" w14:paraId="202F2172" w14:textId="77777777" w:rsidTr="009878C6">
                              <w:trPr>
                                <w:trHeight w:val="888"/>
                              </w:trPr>
                              <w:tc>
                                <w:tcPr>
                                  <w:tcW w:w="1038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1CF86DFE" w14:textId="2C0A006B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01A05A21" w14:textId="32519CB6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7FAE67F2" w14:textId="0F90965E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60D6A573" w14:textId="4DA6660F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25961FCB" w14:textId="164FA9CD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0B4E819F" w14:textId="59D5ED2B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5DCF6031" w14:textId="1C9FB89B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77AA10D0" w14:textId="7D2ECD71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5253F3AC" w14:textId="2E2CB285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79B7EDEA" w14:textId="76D42A32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51</w:t>
                                  </w:r>
                                </w:p>
                              </w:tc>
                            </w:tr>
                            <w:tr w:rsidR="009878C6" w14:paraId="6E79D70B" w14:textId="77777777" w:rsidTr="009878C6">
                              <w:trPr>
                                <w:trHeight w:val="918"/>
                              </w:trPr>
                              <w:tc>
                                <w:tcPr>
                                  <w:tcW w:w="1038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4B22DA92" w14:textId="4D70C288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1327E9CF" w14:textId="33059D05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7D416AB6" w14:textId="4AFB5A41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51A7B104" w14:textId="6526A630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293ECBAF" w14:textId="3BE46811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6918BB42" w14:textId="7488C7EB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74D4C623" w14:textId="185C44ED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21C233E3" w14:textId="207E80AB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324D5904" w14:textId="1356622D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5C5CC837" w14:textId="67494E28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9878C6" w14:paraId="5CD88C84" w14:textId="77777777" w:rsidTr="009878C6">
                              <w:trPr>
                                <w:trHeight w:val="888"/>
                              </w:trPr>
                              <w:tc>
                                <w:tcPr>
                                  <w:tcW w:w="1038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533BC4DE" w14:textId="3BC2DE71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36FC6CDD" w14:textId="4AC54773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0CE92990" w14:textId="41BEC535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67EC3388" w14:textId="695234A4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6B81C76A" w14:textId="3492DEE1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6CCC13A2" w14:textId="3A966847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6C1A1DDE" w14:textId="0F217743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40F8BCC4" w14:textId="33086B4E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216E936E" w14:textId="31EFD93B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2A1AAFD7" w14:textId="3D858EA1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9878C6" w14:paraId="25C31BEA" w14:textId="77777777" w:rsidTr="009878C6">
                              <w:trPr>
                                <w:trHeight w:val="918"/>
                              </w:trPr>
                              <w:tc>
                                <w:tcPr>
                                  <w:tcW w:w="1038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7A9393BE" w14:textId="07B9FEBF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0A97E087" w14:textId="0001FB6B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7F8D624C" w14:textId="72D44395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6E00F3D8" w14:textId="110AE7AE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35979796" w14:textId="020BCF7B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139F218C" w14:textId="5AF0DBC3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5AD6B958" w14:textId="58BAC14B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7A915BBA" w14:textId="0FE04719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3578EAF4" w14:textId="686A4783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7ADA5A32" w14:textId="35D75B4D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9878C6" w14:paraId="6222E83D" w14:textId="77777777" w:rsidTr="009878C6">
                              <w:trPr>
                                <w:trHeight w:val="888"/>
                              </w:trPr>
                              <w:tc>
                                <w:tcPr>
                                  <w:tcW w:w="1038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49129B47" w14:textId="6A1C7AF6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69DBC044" w14:textId="3ED7ED15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2E6BE9DD" w14:textId="64EE5DE4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7CF7921B" w14:textId="179F3160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40AD194F" w14:textId="1D0EF1F9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4BB0BD25" w14:textId="0FBDFAC7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56551F4A" w14:textId="6C4CBB4A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1A9E3479" w14:textId="36B3EC54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424FD096" w14:textId="17DA00D3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0B01E10A" w14:textId="3EF6BA51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9878C6" w14:paraId="787C2340" w14:textId="77777777" w:rsidTr="009878C6">
                              <w:trPr>
                                <w:trHeight w:val="888"/>
                              </w:trPr>
                              <w:tc>
                                <w:tcPr>
                                  <w:tcW w:w="1038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7034616C" w14:textId="43BF8BC3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248A5057" w14:textId="26618B76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6938E6DB" w14:textId="072FFC9F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46FD43D0" w14:textId="56FB0F91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7D1F5DBF" w14:textId="7891032A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375C6AC3" w14:textId="6E336C20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6F7896C6" w14:textId="45C7E9DB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003D2544" w14:textId="2163557F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shd w:val="clear" w:color="auto" w:fill="F9D8E9" w:themeFill="accent1" w:themeFillTint="33"/>
                                  <w:vAlign w:val="center"/>
                                </w:tcPr>
                                <w:p w14:paraId="44CB5494" w14:textId="7AD3A1EE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18" w:space="0" w:color="E34192" w:themeColor="accent1"/>
                                    <w:left w:val="single" w:sz="18" w:space="0" w:color="E34192" w:themeColor="accent1"/>
                                    <w:bottom w:val="single" w:sz="18" w:space="0" w:color="E34192" w:themeColor="accent1"/>
                                    <w:right w:val="single" w:sz="18" w:space="0" w:color="E34192" w:themeColor="accent1"/>
                                  </w:tcBorders>
                                  <w:vAlign w:val="center"/>
                                </w:tcPr>
                                <w:p w14:paraId="4778986B" w14:textId="0044CB76" w:rsidR="002C7D70" w:rsidRPr="002C7D70" w:rsidRDefault="002C7D70" w:rsidP="002C7D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2C7D70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7EFB8B5E" w14:textId="77777777" w:rsidR="002C7D70" w:rsidRDefault="002C7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9A83A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0;margin-top:221.55pt;width:537.8pt;height:483.2p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38"/>
                        <w:gridCol w:w="1038"/>
                        <w:gridCol w:w="1039"/>
                        <w:gridCol w:w="1039"/>
                        <w:gridCol w:w="1039"/>
                        <w:gridCol w:w="1039"/>
                        <w:gridCol w:w="1039"/>
                        <w:gridCol w:w="1039"/>
                        <w:gridCol w:w="1039"/>
                        <w:gridCol w:w="1039"/>
                      </w:tblGrid>
                      <w:tr w:rsidR="002C7D70" w14:paraId="17AE7B7D" w14:textId="77777777" w:rsidTr="009878C6">
                        <w:trPr>
                          <w:trHeight w:val="888"/>
                        </w:trPr>
                        <w:tc>
                          <w:tcPr>
                            <w:tcW w:w="1038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2C1EF17C" w14:textId="47C860CD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3A22E45C" w14:textId="5F083EFF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679F6DBE" w14:textId="09D12F63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6A42076F" w14:textId="41E0DBA7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02241F5F" w14:textId="3643EC93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3ED41E28" w14:textId="75EF4544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6A95C989" w14:textId="53CE885E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0F6177EC" w14:textId="32E3E399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29424279" w14:textId="578F2261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6DFCD619" w14:textId="4F83AAAD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91</w:t>
                            </w:r>
                          </w:p>
                        </w:tc>
                      </w:tr>
                      <w:tr w:rsidR="002C7D70" w14:paraId="1C5D632B" w14:textId="77777777" w:rsidTr="009878C6">
                        <w:trPr>
                          <w:trHeight w:val="918"/>
                        </w:trPr>
                        <w:tc>
                          <w:tcPr>
                            <w:tcW w:w="1038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1BC42E5F" w14:textId="50B0BF19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5033C2AF" w14:textId="4150CA3B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6CC09B0C" w14:textId="4F2266D7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340915A5" w14:textId="4E3243E5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5B901F33" w14:textId="3583714C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4309D393" w14:textId="158820F0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6B068564" w14:textId="687A7187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7438491B" w14:textId="1DC8B51C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2E5993B6" w14:textId="0F63CA20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3D846D2E" w14:textId="7FCD1F1B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90</w:t>
                            </w:r>
                          </w:p>
                        </w:tc>
                      </w:tr>
                      <w:tr w:rsidR="002C7D70" w14:paraId="79301DE7" w14:textId="77777777" w:rsidTr="009878C6">
                        <w:trPr>
                          <w:trHeight w:val="888"/>
                        </w:trPr>
                        <w:tc>
                          <w:tcPr>
                            <w:tcW w:w="1038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45B219D9" w14:textId="685E3859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5C9680A2" w14:textId="23CEA634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14D1A8C9" w14:textId="09339418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4A44EA01" w14:textId="54A3D69F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50D2110A" w14:textId="00983C5C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25E47CF5" w14:textId="6B504A65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499A920E" w14:textId="04E0FA05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49E1EEC3" w14:textId="6234950E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7B919A35" w14:textId="3FA07F19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1BD5EEA0" w14:textId="1A1B2395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71</w:t>
                            </w:r>
                          </w:p>
                        </w:tc>
                      </w:tr>
                      <w:tr w:rsidR="002C7D70" w14:paraId="66DF3B72" w14:textId="77777777" w:rsidTr="009878C6">
                        <w:trPr>
                          <w:trHeight w:val="918"/>
                        </w:trPr>
                        <w:tc>
                          <w:tcPr>
                            <w:tcW w:w="1038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45F82672" w14:textId="3E59B00B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5BE7C33F" w14:textId="0E2DFE61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653A2DF0" w14:textId="18A2CC21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0401392B" w14:textId="4B70E408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3DFAC617" w14:textId="358FAAB9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588E4548" w14:textId="71573143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6504CEB2" w14:textId="4A65183E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047A5FF4" w14:textId="32E5A74F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65BFCC96" w14:textId="34CC9D3C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0A187222" w14:textId="54FC5C80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70</w:t>
                            </w:r>
                          </w:p>
                        </w:tc>
                      </w:tr>
                      <w:tr w:rsidR="009878C6" w14:paraId="202F2172" w14:textId="77777777" w:rsidTr="009878C6">
                        <w:trPr>
                          <w:trHeight w:val="888"/>
                        </w:trPr>
                        <w:tc>
                          <w:tcPr>
                            <w:tcW w:w="1038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1CF86DFE" w14:textId="2C0A006B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01A05A21" w14:textId="32519CB6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7FAE67F2" w14:textId="0F90965E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60D6A573" w14:textId="4DA6660F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25961FCB" w14:textId="164FA9CD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0B4E819F" w14:textId="59D5ED2B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5DCF6031" w14:textId="1C9FB89B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77AA10D0" w14:textId="7D2ECD71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5253F3AC" w14:textId="2E2CB285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79B7EDEA" w14:textId="76D42A32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51</w:t>
                            </w:r>
                          </w:p>
                        </w:tc>
                      </w:tr>
                      <w:tr w:rsidR="009878C6" w14:paraId="6E79D70B" w14:textId="77777777" w:rsidTr="009878C6">
                        <w:trPr>
                          <w:trHeight w:val="918"/>
                        </w:trPr>
                        <w:tc>
                          <w:tcPr>
                            <w:tcW w:w="1038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4B22DA92" w14:textId="4D70C288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1327E9CF" w14:textId="33059D05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7D416AB6" w14:textId="4AFB5A41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51A7B104" w14:textId="6526A630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293ECBAF" w14:textId="3BE46811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6918BB42" w14:textId="7488C7EB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74D4C623" w14:textId="185C44ED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21C233E3" w14:textId="207E80AB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324D5904" w14:textId="1356622D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5C5CC837" w14:textId="67494E28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50</w:t>
                            </w:r>
                          </w:p>
                        </w:tc>
                      </w:tr>
                      <w:tr w:rsidR="009878C6" w14:paraId="5CD88C84" w14:textId="77777777" w:rsidTr="009878C6">
                        <w:trPr>
                          <w:trHeight w:val="888"/>
                        </w:trPr>
                        <w:tc>
                          <w:tcPr>
                            <w:tcW w:w="1038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533BC4DE" w14:textId="3BC2DE71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36FC6CDD" w14:textId="4AC54773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0CE92990" w14:textId="41BEC535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67EC3388" w14:textId="695234A4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6B81C76A" w14:textId="3492DEE1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6CCC13A2" w14:textId="3A966847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6C1A1DDE" w14:textId="0F217743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40F8BCC4" w14:textId="33086B4E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216E936E" w14:textId="31EFD93B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2A1AAFD7" w14:textId="3D858EA1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31</w:t>
                            </w:r>
                          </w:p>
                        </w:tc>
                      </w:tr>
                      <w:tr w:rsidR="009878C6" w14:paraId="25C31BEA" w14:textId="77777777" w:rsidTr="009878C6">
                        <w:trPr>
                          <w:trHeight w:val="918"/>
                        </w:trPr>
                        <w:tc>
                          <w:tcPr>
                            <w:tcW w:w="1038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7A9393BE" w14:textId="07B9FEBF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0A97E087" w14:textId="0001FB6B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7F8D624C" w14:textId="72D44395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6E00F3D8" w14:textId="110AE7AE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35979796" w14:textId="020BCF7B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139F218C" w14:textId="5AF0DBC3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5AD6B958" w14:textId="58BAC14B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7A915BBA" w14:textId="0FE04719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3578EAF4" w14:textId="686A4783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7ADA5A32" w14:textId="35D75B4D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30</w:t>
                            </w:r>
                          </w:p>
                        </w:tc>
                      </w:tr>
                      <w:tr w:rsidR="009878C6" w14:paraId="6222E83D" w14:textId="77777777" w:rsidTr="009878C6">
                        <w:trPr>
                          <w:trHeight w:val="888"/>
                        </w:trPr>
                        <w:tc>
                          <w:tcPr>
                            <w:tcW w:w="1038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49129B47" w14:textId="6A1C7AF6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69DBC044" w14:textId="3ED7ED15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2E6BE9DD" w14:textId="64EE5DE4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7CF7921B" w14:textId="179F3160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40AD194F" w14:textId="1D0EF1F9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4BB0BD25" w14:textId="0FBDFAC7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56551F4A" w14:textId="6C4CBB4A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1A9E3479" w14:textId="36B3EC54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424FD096" w14:textId="17DA00D3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0B01E10A" w14:textId="3EF6BA51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c>
                      </w:tr>
                      <w:tr w:rsidR="009878C6" w14:paraId="787C2340" w14:textId="77777777" w:rsidTr="009878C6">
                        <w:trPr>
                          <w:trHeight w:val="888"/>
                        </w:trPr>
                        <w:tc>
                          <w:tcPr>
                            <w:tcW w:w="1038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7034616C" w14:textId="43BF8BC3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248A5057" w14:textId="26618B76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6938E6DB" w14:textId="072FFC9F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46FD43D0" w14:textId="56FB0F91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7D1F5DBF" w14:textId="7891032A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375C6AC3" w14:textId="6E336C20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6F7896C6" w14:textId="45C7E9DB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003D2544" w14:textId="2163557F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shd w:val="clear" w:color="auto" w:fill="F9D8E9" w:themeFill="accent1" w:themeFillTint="33"/>
                            <w:vAlign w:val="center"/>
                          </w:tcPr>
                          <w:p w14:paraId="44CB5494" w14:textId="7AD3A1EE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18" w:space="0" w:color="E34192" w:themeColor="accent1"/>
                              <w:left w:val="single" w:sz="18" w:space="0" w:color="E34192" w:themeColor="accent1"/>
                              <w:bottom w:val="single" w:sz="18" w:space="0" w:color="E34192" w:themeColor="accent1"/>
                              <w:right w:val="single" w:sz="18" w:space="0" w:color="E34192" w:themeColor="accent1"/>
                            </w:tcBorders>
                            <w:vAlign w:val="center"/>
                          </w:tcPr>
                          <w:p w14:paraId="4778986B" w14:textId="0044CB76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7EFB8B5E" w14:textId="77777777" w:rsidR="002C7D70" w:rsidRDefault="002C7D70"/>
                  </w:txbxContent>
                </v:textbox>
                <w10:wrap anchorx="margin"/>
              </v:shape>
            </w:pict>
          </mc:Fallback>
        </mc:AlternateContent>
      </w:r>
      <w:r w:rsidR="002C7D7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890659" wp14:editId="0C5CE1B5">
                <wp:simplePos x="0" y="0"/>
                <wp:positionH relativeFrom="margin">
                  <wp:align>center</wp:align>
                </wp:positionH>
                <wp:positionV relativeFrom="paragraph">
                  <wp:posOffset>819540</wp:posOffset>
                </wp:positionV>
                <wp:extent cx="3205909" cy="1622463"/>
                <wp:effectExtent l="19050" t="19050" r="13970" b="158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5909" cy="1622463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E88EC15" id="Oval 11" o:spid="_x0000_s1026" style="position:absolute;margin-left:0;margin-top:64.55pt;width:252.45pt;height:127.75pt;z-index:251665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" fillcolor="#f3b2d3 [1300]" strokecolor="#e34192 [3204]" strokeweight="2.25pt">
                <v:stroke joinstyle="miter"/>
                <w10:wrap anchorx="margin"/>
              </v:oval>
            </w:pict>
          </mc:Fallback>
        </mc:AlternateContent>
      </w:r>
      <w:r w:rsidR="002C7D70">
        <w:rPr>
          <w:noProof/>
        </w:rPr>
        <w:drawing>
          <wp:anchor distT="0" distB="0" distL="114300" distR="114300" simplePos="0" relativeHeight="251666432" behindDoc="0" locked="0" layoutInCell="1" allowOverlap="1" wp14:anchorId="0B6CD31C" wp14:editId="08CA4EDE">
            <wp:simplePos x="0" y="0"/>
            <wp:positionH relativeFrom="margin">
              <wp:posOffset>2548193</wp:posOffset>
            </wp:positionH>
            <wp:positionV relativeFrom="paragraph">
              <wp:posOffset>643293</wp:posOffset>
            </wp:positionV>
            <wp:extent cx="2077976" cy="1594554"/>
            <wp:effectExtent l="0" t="0" r="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976" cy="1594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D7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B657C8" wp14:editId="3C85653D">
                <wp:simplePos x="0" y="0"/>
                <wp:positionH relativeFrom="margin">
                  <wp:posOffset>1210945</wp:posOffset>
                </wp:positionH>
                <wp:positionV relativeFrom="paragraph">
                  <wp:posOffset>-138996</wp:posOffset>
                </wp:positionV>
                <wp:extent cx="4417764" cy="2247441"/>
                <wp:effectExtent l="0" t="0" r="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764" cy="2247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CE3CE" w14:textId="27CE3242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color w:val="E34192" w:themeColor="accent1"/>
                                <w:sz w:val="72"/>
                                <w:szCs w:val="72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color w:val="E34192" w:themeColor="accent1"/>
                                <w:sz w:val="72"/>
                                <w:szCs w:val="72"/>
                              </w:rPr>
                              <w:t>Snakes and Ladders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B657C8" id="Text Box 8" o:spid="_x0000_s1027" type="#_x0000_t202" style="position:absolute;left:0;text-align:left;margin-left:95.35pt;margin-top:-10.95pt;width:347.85pt;height:176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" filled="f" stroked="f" strokeweight=".5pt">
                <v:textbox>
                  <w:txbxContent>
                    <w:p w14:paraId="628CE3CE" w14:textId="27CE3242" w:rsidR="002C7D70" w:rsidRPr="002C7D70" w:rsidRDefault="002C7D70" w:rsidP="002C7D70">
                      <w:pPr>
                        <w:jc w:val="center"/>
                        <w:rPr>
                          <w:b/>
                          <w:bCs/>
                          <w:color w:val="E34192" w:themeColor="accent1"/>
                          <w:sz w:val="72"/>
                          <w:szCs w:val="72"/>
                        </w:rPr>
                      </w:pPr>
                      <w:r w:rsidRPr="002C7D70">
                        <w:rPr>
                          <w:b/>
                          <w:bCs/>
                          <w:color w:val="E34192" w:themeColor="accent1"/>
                          <w:sz w:val="72"/>
                          <w:szCs w:val="72"/>
                        </w:rPr>
                        <w:t>Snakes and Ladders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E4BB32" wp14:editId="4465437A">
                <wp:simplePos x="0" y="0"/>
                <wp:positionH relativeFrom="column">
                  <wp:posOffset>697574</wp:posOffset>
                </wp:positionH>
                <wp:positionV relativeFrom="paragraph">
                  <wp:posOffset>522245</wp:posOffset>
                </wp:positionV>
                <wp:extent cx="5122844" cy="1740665"/>
                <wp:effectExtent l="0" t="0" r="0" b="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2844" cy="174066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E2B9785" id="Oval 1" o:spid="_x0000_s1026" style="position:absolute;margin-left:54.95pt;margin-top:41.1pt;width:403.35pt;height:13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" filled="f" stroked="f" strokeweight="1pt">
                <v:stroke joinstyle="miter"/>
              </v:oval>
            </w:pict>
          </mc:Fallback>
        </mc:AlternateContent>
      </w:r>
    </w:p>
    <w:p w14:paraId="104C2B4F" w14:textId="7A281359" w:rsidR="009E4127" w:rsidRDefault="002C7D70" w:rsidP="004E50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0A3896" wp14:editId="5E15023B">
                <wp:simplePos x="0" y="0"/>
                <wp:positionH relativeFrom="margin">
                  <wp:align>center</wp:align>
                </wp:positionH>
                <wp:positionV relativeFrom="paragraph">
                  <wp:posOffset>-207002</wp:posOffset>
                </wp:positionV>
                <wp:extent cx="4417764" cy="2247441"/>
                <wp:effectExtent l="0" t="0" r="0" b="6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764" cy="2247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ADF2C" w14:textId="77777777" w:rsidR="002C7D70" w:rsidRPr="002C7D70" w:rsidRDefault="002C7D70" w:rsidP="002C7D70">
                            <w:pPr>
                              <w:jc w:val="center"/>
                              <w:rPr>
                                <w:b/>
                                <w:bCs/>
                                <w:color w:val="E34192" w:themeColor="accent1"/>
                                <w:sz w:val="72"/>
                                <w:szCs w:val="72"/>
                              </w:rPr>
                            </w:pPr>
                            <w:r w:rsidRPr="002C7D70">
                              <w:rPr>
                                <w:b/>
                                <w:bCs/>
                                <w:color w:val="E34192" w:themeColor="accent1"/>
                                <w:sz w:val="72"/>
                                <w:szCs w:val="72"/>
                              </w:rPr>
                              <w:t>Snakes and Ladders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0A3896" id="Text Box 9" o:spid="_x0000_s1028" type="#_x0000_t202" style="position:absolute;left:0;text-align:left;margin-left:0;margin-top:-16.3pt;width:347.85pt;height:176.9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" filled="f" stroked="f" strokeweight=".5pt">
                <v:textbox>
                  <w:txbxContent>
                    <w:p w14:paraId="4E2ADF2C" w14:textId="77777777" w:rsidR="002C7D70" w:rsidRPr="002C7D70" w:rsidRDefault="002C7D70" w:rsidP="002C7D70">
                      <w:pPr>
                        <w:jc w:val="center"/>
                        <w:rPr>
                          <w:b/>
                          <w:bCs/>
                          <w:color w:val="E34192" w:themeColor="accent1"/>
                          <w:sz w:val="72"/>
                          <w:szCs w:val="72"/>
                        </w:rPr>
                      </w:pPr>
                      <w:r w:rsidRPr="002C7D70">
                        <w:rPr>
                          <w:b/>
                          <w:bCs/>
                          <w:color w:val="E34192" w:themeColor="accent1"/>
                          <w:sz w:val="72"/>
                          <w:szCs w:val="72"/>
                        </w:rPr>
                        <w:t>Snakes and Ladders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63C6E" w14:textId="6E7B4506" w:rsidR="009E4127" w:rsidRPr="009E4127" w:rsidRDefault="002C7D70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0D1C5A" wp14:editId="37838154">
                <wp:simplePos x="0" y="0"/>
                <wp:positionH relativeFrom="margin">
                  <wp:posOffset>1851882</wp:posOffset>
                </wp:positionH>
                <wp:positionV relativeFrom="paragraph">
                  <wp:posOffset>5080</wp:posOffset>
                </wp:positionV>
                <wp:extent cx="3084723" cy="2247265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723" cy="2247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C9698" w14:textId="5B70C1EE" w:rsidR="002C7D70" w:rsidRPr="002C7D70" w:rsidRDefault="002C7D70" w:rsidP="002C7D70">
                            <w:pPr>
                              <w:jc w:val="center"/>
                              <w:rPr>
                                <w:color w:val="E34192" w:themeColor="accent1"/>
                                <w:sz w:val="72"/>
                                <w:szCs w:val="72"/>
                              </w:rPr>
                            </w:pPr>
                            <w:r w:rsidRPr="002C7D70">
                              <w:rPr>
                                <w:color w:val="E34192" w:themeColor="accent1"/>
                                <w:sz w:val="72"/>
                                <w:szCs w:val="72"/>
                              </w:rPr>
                              <w:t>Counters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0D1C5A" id="Text Box 10" o:spid="_x0000_s1029" type="#_x0000_t202" style="position:absolute;left:0;text-align:left;margin-left:145.8pt;margin-top:.4pt;width:242.9pt;height:176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" filled="f" stroked="f" strokeweight=".5pt">
                <v:textbox>
                  <w:txbxContent>
                    <w:p w14:paraId="22FC9698" w14:textId="5B70C1EE" w:rsidR="002C7D70" w:rsidRPr="002C7D70" w:rsidRDefault="002C7D70" w:rsidP="002C7D70">
                      <w:pPr>
                        <w:jc w:val="center"/>
                        <w:rPr>
                          <w:color w:val="E34192" w:themeColor="accent1"/>
                          <w:sz w:val="72"/>
                          <w:szCs w:val="72"/>
                        </w:rPr>
                      </w:pPr>
                      <w:r w:rsidRPr="002C7D70">
                        <w:rPr>
                          <w:color w:val="E34192" w:themeColor="accent1"/>
                          <w:sz w:val="72"/>
                          <w:szCs w:val="72"/>
                        </w:rPr>
                        <w:t>Counters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E933C9" w14:textId="77777777" w:rsidR="009E4127" w:rsidRPr="009E4127" w:rsidRDefault="009E4127" w:rsidP="009E4127"/>
    <w:p w14:paraId="2B74681C" w14:textId="77777777" w:rsidR="009E4127" w:rsidRPr="009E4127" w:rsidRDefault="009E4127" w:rsidP="009E4127"/>
    <w:p w14:paraId="2BCAB597" w14:textId="77777777" w:rsidR="009E4127" w:rsidRPr="009E4127" w:rsidRDefault="009E4127" w:rsidP="009E4127"/>
    <w:p w14:paraId="1AA53D45" w14:textId="77777777" w:rsidR="009E4127" w:rsidRPr="009E4127" w:rsidRDefault="009E4127" w:rsidP="009E4127"/>
    <w:p w14:paraId="502C4A9F" w14:textId="0D22D2F4" w:rsidR="009E4127" w:rsidRPr="009E4127" w:rsidRDefault="009878C6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F770E9" wp14:editId="0E116627">
                <wp:simplePos x="0" y="0"/>
                <wp:positionH relativeFrom="column">
                  <wp:posOffset>2513330</wp:posOffset>
                </wp:positionH>
                <wp:positionV relativeFrom="paragraph">
                  <wp:posOffset>130810</wp:posOffset>
                </wp:positionV>
                <wp:extent cx="478790" cy="478790"/>
                <wp:effectExtent l="0" t="0" r="16510" b="1651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" cy="47879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5F9898B" id="Oval 29" o:spid="_x0000_s1026" style="position:absolute;margin-left:197.9pt;margin-top:10.3pt;width:37.7pt;height:37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" fillcolor="#7030a0" strokecolor="#1c1c1c [3213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3615D4" wp14:editId="0ACBA07B">
                <wp:simplePos x="0" y="0"/>
                <wp:positionH relativeFrom="margin">
                  <wp:posOffset>3814717</wp:posOffset>
                </wp:positionH>
                <wp:positionV relativeFrom="paragraph">
                  <wp:posOffset>130810</wp:posOffset>
                </wp:positionV>
                <wp:extent cx="478972" cy="478972"/>
                <wp:effectExtent l="0" t="0" r="16510" b="1651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972" cy="478972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12FD964" id="Oval 30" o:spid="_x0000_s1026" style="position:absolute;margin-left:300.35pt;margin-top:10.3pt;width:37.7pt;height:37.7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" fillcolor="#e34192 [3204]" strokecolor="#1c1c1c [3213]" strokeweight="1.5pt">
                <v:stroke joinstyle="miter"/>
                <w10:wrap anchorx="margin"/>
              </v:oval>
            </w:pict>
          </mc:Fallback>
        </mc:AlternateContent>
      </w:r>
    </w:p>
    <w:p w14:paraId="4E378556" w14:textId="2D84B90A" w:rsidR="009E4127" w:rsidRPr="009E4127" w:rsidRDefault="009E4127" w:rsidP="009E4127"/>
    <w:p w14:paraId="43030A56" w14:textId="2C3CC6EC" w:rsidR="009E4127" w:rsidRPr="009E4127" w:rsidRDefault="009E4127" w:rsidP="009E4127"/>
    <w:p w14:paraId="66B053C4" w14:textId="7D9EC829" w:rsidR="009E4127" w:rsidRPr="009E4127" w:rsidRDefault="009878C6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37A4FB" wp14:editId="69A8EBAD">
                <wp:simplePos x="0" y="0"/>
                <wp:positionH relativeFrom="column">
                  <wp:posOffset>2513330</wp:posOffset>
                </wp:positionH>
                <wp:positionV relativeFrom="paragraph">
                  <wp:posOffset>13335</wp:posOffset>
                </wp:positionV>
                <wp:extent cx="478790" cy="478790"/>
                <wp:effectExtent l="0" t="0" r="16510" b="1651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" cy="4787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80B05F4" id="Oval 31" o:spid="_x0000_s1026" style="position:absolute;margin-left:197.9pt;margin-top:1.05pt;width:37.7pt;height:37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" fillcolor="yellow" strokecolor="#1c1c1c [3213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3F7987" wp14:editId="4451D50D">
                <wp:simplePos x="0" y="0"/>
                <wp:positionH relativeFrom="margin">
                  <wp:posOffset>3814445</wp:posOffset>
                </wp:positionH>
                <wp:positionV relativeFrom="paragraph">
                  <wp:posOffset>13335</wp:posOffset>
                </wp:positionV>
                <wp:extent cx="478790" cy="478790"/>
                <wp:effectExtent l="0" t="0" r="16510" b="1651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" cy="47879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1058F0E" id="Oval 32" o:spid="_x0000_s1026" style="position:absolute;margin-left:300.35pt;margin-top:1.05pt;width:37.7pt;height:37.7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" fillcolor="#92d050" strokecolor="#1c1c1c [3213]" strokeweight="1.5pt">
                <v:stroke joinstyle="miter"/>
                <w10:wrap anchorx="margin"/>
              </v:oval>
            </w:pict>
          </mc:Fallback>
        </mc:AlternateContent>
      </w:r>
    </w:p>
    <w:p w14:paraId="158A6DD5" w14:textId="75BD4D58" w:rsidR="009E4127" w:rsidRPr="009E4127" w:rsidRDefault="009E4127" w:rsidP="009E4127"/>
    <w:p w14:paraId="7AA43FDE" w14:textId="434C8DE8" w:rsidR="009E4127" w:rsidRPr="009E4127" w:rsidRDefault="009878C6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C9991A" wp14:editId="675CBCF4">
                <wp:simplePos x="0" y="0"/>
                <wp:positionH relativeFrom="column">
                  <wp:posOffset>2513330</wp:posOffset>
                </wp:positionH>
                <wp:positionV relativeFrom="paragraph">
                  <wp:posOffset>158750</wp:posOffset>
                </wp:positionV>
                <wp:extent cx="478790" cy="478790"/>
                <wp:effectExtent l="0" t="0" r="16510" b="1651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" cy="47879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82BD061" id="Oval 33" o:spid="_x0000_s1026" style="position:absolute;margin-left:197.9pt;margin-top:12.5pt;width:37.7pt;height:37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" fillcolor="#00b0f0" strokecolor="#1c1c1c [3213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AB92DE" wp14:editId="5D1FB4B4">
                <wp:simplePos x="0" y="0"/>
                <wp:positionH relativeFrom="margin">
                  <wp:posOffset>3814445</wp:posOffset>
                </wp:positionH>
                <wp:positionV relativeFrom="paragraph">
                  <wp:posOffset>158750</wp:posOffset>
                </wp:positionV>
                <wp:extent cx="478790" cy="478790"/>
                <wp:effectExtent l="0" t="0" r="16510" b="1651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" cy="478790"/>
                        </a:xfrm>
                        <a:prstGeom prst="ellipse">
                          <a:avLst/>
                        </a:prstGeom>
                        <a:solidFill>
                          <a:srgbClr val="33CCCC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6DFBFEF" id="Oval 34" o:spid="_x0000_s1026" style="position:absolute;margin-left:300.35pt;margin-top:12.5pt;width:37.7pt;height:37.7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" fillcolor="#3cc" strokecolor="#1c1c1c [3213]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0B3528" wp14:editId="07D87A52">
                <wp:simplePos x="0" y="0"/>
                <wp:positionH relativeFrom="column">
                  <wp:posOffset>2513330</wp:posOffset>
                </wp:positionH>
                <wp:positionV relativeFrom="paragraph">
                  <wp:posOffset>1029335</wp:posOffset>
                </wp:positionV>
                <wp:extent cx="478790" cy="478790"/>
                <wp:effectExtent l="0" t="0" r="16510" b="1651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" cy="47879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02B9782" id="Oval 35" o:spid="_x0000_s1026" style="position:absolute;margin-left:197.9pt;margin-top:81.05pt;width:37.7pt;height:37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" fillcolor="#eb8634 [3205]" strokecolor="#1c1c1c [3213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CEFBC1" wp14:editId="6174785A">
                <wp:simplePos x="0" y="0"/>
                <wp:positionH relativeFrom="margin">
                  <wp:posOffset>3814445</wp:posOffset>
                </wp:positionH>
                <wp:positionV relativeFrom="paragraph">
                  <wp:posOffset>1029335</wp:posOffset>
                </wp:positionV>
                <wp:extent cx="478790" cy="478790"/>
                <wp:effectExtent l="0" t="0" r="16510" b="1651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" cy="47879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A40CCA1" id="Oval 36" o:spid="_x0000_s1026" style="position:absolute;margin-left:300.35pt;margin-top:81.05pt;width:37.7pt;height:37.7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" fillcolor="#5a8131 [2407]" strokecolor="#1c1c1c [3213]" strokeweight="1.5pt">
                <v:stroke joinstyle="miter"/>
                <w10:wrap anchorx="margin"/>
              </v:oval>
            </w:pict>
          </mc:Fallback>
        </mc:AlternateContent>
      </w:r>
    </w:p>
    <w:p w14:paraId="0A333065" w14:textId="77777777" w:rsidR="009E4127" w:rsidRPr="009E4127" w:rsidRDefault="009E4127" w:rsidP="009E4127"/>
    <w:p w14:paraId="68D45932" w14:textId="77777777" w:rsidR="009E4127" w:rsidRPr="009E4127" w:rsidRDefault="009E4127" w:rsidP="009E4127"/>
    <w:p w14:paraId="356ED072" w14:textId="77777777" w:rsidR="009E4127" w:rsidRPr="009E4127" w:rsidRDefault="009E4127" w:rsidP="009E4127"/>
    <w:p w14:paraId="773F73DC" w14:textId="77777777" w:rsidR="009E4127" w:rsidRPr="009E4127" w:rsidRDefault="009E4127" w:rsidP="009E4127"/>
    <w:p w14:paraId="584CC5F1" w14:textId="77777777" w:rsidR="009E4127" w:rsidRPr="009E4127" w:rsidRDefault="009E4127" w:rsidP="009E4127"/>
    <w:p w14:paraId="145294AE" w14:textId="5F9C5598" w:rsidR="009E4127" w:rsidRPr="009E4127" w:rsidRDefault="009E4127" w:rsidP="009E4127"/>
    <w:p w14:paraId="3F1EA0CA" w14:textId="77777777" w:rsidR="009E4127" w:rsidRPr="009E4127" w:rsidRDefault="009E4127" w:rsidP="009E4127"/>
    <w:p w14:paraId="150B4D76" w14:textId="77777777" w:rsidR="009E4127" w:rsidRPr="009E4127" w:rsidRDefault="009E4127" w:rsidP="009E4127"/>
    <w:p w14:paraId="6DA766CE" w14:textId="77777777" w:rsidR="009E4127" w:rsidRDefault="009E4127" w:rsidP="009E4127"/>
    <w:p w14:paraId="4A1FDCDA" w14:textId="77777777" w:rsidR="009E4127" w:rsidRDefault="009E4127" w:rsidP="009E4127"/>
    <w:p w14:paraId="43688650" w14:textId="77777777" w:rsidR="00B8626B" w:rsidRPr="009E4127" w:rsidRDefault="00B8626B" w:rsidP="009E4127"/>
    <w:sectPr w:rsidR="00B8626B" w:rsidRPr="009E4127" w:rsidSect="00B8626B">
      <w:headerReference w:type="default" r:id="rId21"/>
      <w:footerReference w:type="default" r:id="rId22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D66307" w14:textId="77777777" w:rsidR="00F22942" w:rsidRDefault="00F22942" w:rsidP="00DD5720">
      <w:r>
        <w:separator/>
      </w:r>
    </w:p>
  </w:endnote>
  <w:endnote w:type="continuationSeparator" w:id="0">
    <w:p w14:paraId="1D894EE0" w14:textId="77777777" w:rsidR="00F22942" w:rsidRDefault="00F22942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5BBDD13-AA51-455D-BE91-A56E9FB41165}"/>
    <w:embedBold r:id="rId2" w:fontKey="{A2FE8074-4533-49C3-A007-2D24D6F4A0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3E9CFDDC-29D4-4E87-8019-34E18B5EC1E7}"/>
    <w:embedBold r:id="rId4" w:fontKey="{7E7ADC8D-1F0C-4D44-9F42-7FE3E86502E4}"/>
    <w:embedItalic r:id="rId5" w:fontKey="{927E9D4A-203A-4FF8-A34C-11A9CD7D5788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C17F7FCA-C0F4-4B99-ACA4-DA0FBD323B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A3AE9" w14:textId="77777777" w:rsidR="008C227E" w:rsidRDefault="008C227E" w:rsidP="009E4127">
    <w:pPr>
      <w:pStyle w:val="Header"/>
    </w:pPr>
  </w:p>
  <w:p w14:paraId="7182D655" w14:textId="77777777" w:rsidR="00ED71A2" w:rsidRDefault="00ED71A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F9F33" w14:textId="77777777" w:rsidR="00CF4337" w:rsidRDefault="00CF4337" w:rsidP="009E4127">
    <w:pPr>
      <w:pStyle w:val="Header"/>
    </w:pPr>
  </w:p>
  <w:p w14:paraId="3C7B0FFD" w14:textId="77777777" w:rsidR="00CF4337" w:rsidRDefault="00CF433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CAF3AB" w14:textId="77777777" w:rsidR="00F22942" w:rsidRDefault="00F22942" w:rsidP="00DD5720">
      <w:r>
        <w:separator/>
      </w:r>
    </w:p>
  </w:footnote>
  <w:footnote w:type="continuationSeparator" w:id="0">
    <w:p w14:paraId="29797151" w14:textId="77777777" w:rsidR="00F22942" w:rsidRDefault="00F22942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D58C76" w14:textId="77777777" w:rsidR="00880362" w:rsidRDefault="0088036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AAE7CD1" wp14:editId="55BECE2F">
          <wp:simplePos x="0" y="0"/>
          <wp:positionH relativeFrom="page">
            <wp:posOffset>5416</wp:posOffset>
          </wp:positionH>
          <wp:positionV relativeFrom="page">
            <wp:posOffset>0</wp:posOffset>
          </wp:positionV>
          <wp:extent cx="7549166" cy="10683023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66" cy="10683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DFAC74" w14:textId="77777777" w:rsidR="00DA572A" w:rsidRDefault="00880362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C1E45AF" wp14:editId="409A9C91">
          <wp:simplePos x="0" y="0"/>
          <wp:positionH relativeFrom="page">
            <wp:posOffset>5416</wp:posOffset>
          </wp:positionH>
          <wp:positionV relativeFrom="page">
            <wp:posOffset>0</wp:posOffset>
          </wp:positionV>
          <wp:extent cx="7549166" cy="10683023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66" cy="10683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D70"/>
    <w:rsid w:val="00025835"/>
    <w:rsid w:val="0003405A"/>
    <w:rsid w:val="00067C79"/>
    <w:rsid w:val="000A4CAF"/>
    <w:rsid w:val="000D77B1"/>
    <w:rsid w:val="000F227B"/>
    <w:rsid w:val="000F793E"/>
    <w:rsid w:val="001301A8"/>
    <w:rsid w:val="00172101"/>
    <w:rsid w:val="00173124"/>
    <w:rsid w:val="00190479"/>
    <w:rsid w:val="001A77E0"/>
    <w:rsid w:val="001B7D7D"/>
    <w:rsid w:val="001E2157"/>
    <w:rsid w:val="00254D95"/>
    <w:rsid w:val="002C41AA"/>
    <w:rsid w:val="002C7D70"/>
    <w:rsid w:val="003118CF"/>
    <w:rsid w:val="00326698"/>
    <w:rsid w:val="00344899"/>
    <w:rsid w:val="0035681D"/>
    <w:rsid w:val="00390382"/>
    <w:rsid w:val="003A6A65"/>
    <w:rsid w:val="003C0267"/>
    <w:rsid w:val="00411653"/>
    <w:rsid w:val="00412284"/>
    <w:rsid w:val="004E5017"/>
    <w:rsid w:val="004F0EE8"/>
    <w:rsid w:val="005144BA"/>
    <w:rsid w:val="00522CBD"/>
    <w:rsid w:val="00553E0E"/>
    <w:rsid w:val="005540D8"/>
    <w:rsid w:val="005A3494"/>
    <w:rsid w:val="005C4467"/>
    <w:rsid w:val="005D1993"/>
    <w:rsid w:val="00601AF5"/>
    <w:rsid w:val="00633A95"/>
    <w:rsid w:val="00696A35"/>
    <w:rsid w:val="006D108B"/>
    <w:rsid w:val="00721B23"/>
    <w:rsid w:val="007300CE"/>
    <w:rsid w:val="00763739"/>
    <w:rsid w:val="00872C5C"/>
    <w:rsid w:val="00874EB6"/>
    <w:rsid w:val="00880362"/>
    <w:rsid w:val="00886FE1"/>
    <w:rsid w:val="008C138D"/>
    <w:rsid w:val="008C227E"/>
    <w:rsid w:val="0098564A"/>
    <w:rsid w:val="009878C6"/>
    <w:rsid w:val="0099473A"/>
    <w:rsid w:val="009C47B0"/>
    <w:rsid w:val="009D6608"/>
    <w:rsid w:val="009E4127"/>
    <w:rsid w:val="009F5EEC"/>
    <w:rsid w:val="00A00327"/>
    <w:rsid w:val="00A72ECB"/>
    <w:rsid w:val="00AC3604"/>
    <w:rsid w:val="00B51E76"/>
    <w:rsid w:val="00B8626B"/>
    <w:rsid w:val="00CA3011"/>
    <w:rsid w:val="00CC0F47"/>
    <w:rsid w:val="00CE75AA"/>
    <w:rsid w:val="00CF4337"/>
    <w:rsid w:val="00CF513F"/>
    <w:rsid w:val="00D90104"/>
    <w:rsid w:val="00DA572A"/>
    <w:rsid w:val="00DD5720"/>
    <w:rsid w:val="00E1404D"/>
    <w:rsid w:val="00E1443E"/>
    <w:rsid w:val="00E376AA"/>
    <w:rsid w:val="00E62A7F"/>
    <w:rsid w:val="00E75CC9"/>
    <w:rsid w:val="00EB6D1C"/>
    <w:rsid w:val="00ED71A2"/>
    <w:rsid w:val="00F207CB"/>
    <w:rsid w:val="00F22942"/>
    <w:rsid w:val="00F310D0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40A3C5"/>
  <w15:chartTrackingRefBased/>
  <w15:docId w15:val="{245184CB-DFC1-4B12-ABCE-F38ABA5D0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table" w:styleId="TableGrid">
    <w:name w:val="Table Grid"/>
    <w:basedOn w:val="TableNormal"/>
    <w:uiPriority w:val="99"/>
    <w:rsid w:val="002C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tiff"/><Relationship Id="rId18" Type="http://schemas.openxmlformats.org/officeDocument/2006/relationships/image" Target="media/image8.tif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fontTable" Target="fontTable.xml"/><Relationship Id="rId10" Type="http://schemas.openxmlformats.org/officeDocument/2006/relationships/image" Target="media/image2.tif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tiff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Multipage%20-%20Unlinked%20Footers\Blank\Portrait\Activity%20Sheet%20Template%20Portrait%202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7FD4B-635A-416D-BF2B-2508B11B3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 2 Page</Template>
  <TotalTime>0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Twinkl-A2</dc:creator>
  <cp:keywords/>
  <dc:description/>
  <cp:lastModifiedBy>Mrs Hall</cp:lastModifiedBy>
  <cp:revision>2</cp:revision>
  <cp:lastPrinted>2014-02-20T09:55:00Z</cp:lastPrinted>
  <dcterms:created xsi:type="dcterms:W3CDTF">2021-07-12T10:59:00Z</dcterms:created>
  <dcterms:modified xsi:type="dcterms:W3CDTF">2021-07-12T10:59:00Z</dcterms:modified>
</cp:coreProperties>
</file>