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4D6" w:rsidRDefault="002904D6">
      <w:pPr>
        <w:pStyle w:val="Heading1"/>
        <w:rPr>
          <w:color w:val="FF0000"/>
          <w:sz w:val="29"/>
        </w:rPr>
      </w:pPr>
    </w:p>
    <w:p w:rsidR="002904D6" w:rsidRDefault="001B0C29">
      <w:pPr>
        <w:pStyle w:val="Heading1"/>
        <w:rPr>
          <w:color w:val="FF0000"/>
          <w:sz w:val="29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196215</wp:posOffset>
                </wp:positionV>
                <wp:extent cx="1136650" cy="833755"/>
                <wp:effectExtent l="0" t="0" r="6985" b="381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833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04D6" w:rsidRPr="00D45E5C" w:rsidRDefault="001B0C2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41787" cy="742950"/>
                                  <wp:effectExtent l="0" t="0" r="1270" b="0"/>
                                  <wp:docPr id="1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ofsted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787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39.5pt;margin-top:15.45pt;width:89.5pt;height:65.6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" stroked="f">
                <v:textbox style="mso-fit-shape-to-text:t">
                  <w:txbxContent>
                    <w:p w:rsidR="002904D6" w:rsidRPr="00D45E5C" w:rsidRDefault="001B0C2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41787" cy="742950"/>
                            <wp:effectExtent l="0" t="0" r="1270" b="0"/>
                            <wp:docPr id="1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ofsted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1787" cy="742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904D6" w:rsidRDefault="001B0C29">
      <w:pPr>
        <w:pStyle w:val="Heading1"/>
        <w:rPr>
          <w:color w:val="FF0000"/>
          <w:sz w:val="29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5080</wp:posOffset>
                </wp:positionV>
                <wp:extent cx="1242060" cy="1043940"/>
                <wp:effectExtent l="0" t="0" r="6985" b="3810"/>
                <wp:wrapNone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04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04D6" w:rsidRPr="00D45E5C" w:rsidRDefault="001B0C29" w:rsidP="00D45E5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57275" cy="952500"/>
                                  <wp:effectExtent l="0" t="0" r="9525" b="0"/>
                                  <wp:docPr id="9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-6.75pt;margin-top:.4pt;width:97.8pt;height:82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" stroked="f">
                <v:textbox style="mso-fit-shape-to-text:t">
                  <w:txbxContent>
                    <w:p w:rsidR="002904D6" w:rsidRPr="00D45E5C" w:rsidRDefault="001B0C29" w:rsidP="00D45E5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57275" cy="952500"/>
                            <wp:effectExtent l="0" t="0" r="9525" b="0"/>
                            <wp:docPr id="9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04D6">
        <w:rPr>
          <w:color w:val="FF0000"/>
          <w:sz w:val="29"/>
        </w:rPr>
        <w:t>INGOLDISTHORPE C of E PRIMARY SCHOOL</w:t>
      </w:r>
    </w:p>
    <w:p w:rsidR="002904D6" w:rsidRDefault="002904D6">
      <w:pPr>
        <w:spacing w:line="240" w:lineRule="atLeast"/>
        <w:ind w:right="-3"/>
        <w:jc w:val="center"/>
        <w:rPr>
          <w:rFonts w:ascii="Times New Roman" w:hAnsi="Times New Roman"/>
          <w:color w:val="FF0000"/>
          <w:sz w:val="22"/>
        </w:rPr>
      </w:pPr>
      <w:proofErr w:type="spellStart"/>
      <w:smartTag w:uri="urn:schemas-microsoft-com:office:smarttags" w:element="Street">
        <w:smartTag w:uri="urn:schemas-microsoft-com:office:smarttags" w:element="address">
          <w:r>
            <w:rPr>
              <w:rFonts w:ascii="Times New Roman" w:hAnsi="Times New Roman"/>
              <w:color w:val="FF0000"/>
              <w:sz w:val="22"/>
            </w:rPr>
            <w:t>Shernborne</w:t>
          </w:r>
          <w:proofErr w:type="spellEnd"/>
          <w:r>
            <w:rPr>
              <w:rFonts w:ascii="Times New Roman" w:hAnsi="Times New Roman"/>
              <w:color w:val="FF0000"/>
              <w:sz w:val="22"/>
            </w:rPr>
            <w:t xml:space="preserve"> Road</w:t>
          </w:r>
        </w:smartTag>
      </w:smartTag>
      <w:r>
        <w:rPr>
          <w:rFonts w:ascii="Times New Roman" w:hAnsi="Times New Roman"/>
          <w:color w:val="FF0000"/>
          <w:sz w:val="22"/>
        </w:rPr>
        <w:t xml:space="preserve">, Ingoldisthorpe, King’s Lynn, </w:t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color w:val="FF0000"/>
              <w:sz w:val="22"/>
            </w:rPr>
            <w:t>Norfolk</w:t>
          </w:r>
        </w:smartTag>
      </w:smartTag>
      <w:r>
        <w:rPr>
          <w:rFonts w:ascii="Times New Roman" w:hAnsi="Times New Roman"/>
          <w:color w:val="FF0000"/>
          <w:sz w:val="22"/>
        </w:rPr>
        <w:t xml:space="preserve"> PE31 6PE</w:t>
      </w:r>
    </w:p>
    <w:p w:rsidR="002904D6" w:rsidRDefault="002904D6">
      <w:pPr>
        <w:spacing w:line="240" w:lineRule="atLeast"/>
        <w:ind w:right="-3"/>
        <w:jc w:val="center"/>
        <w:rPr>
          <w:rFonts w:ascii="Times New Roman" w:hAnsi="Times New Roman"/>
          <w:color w:val="FF0000"/>
          <w:sz w:val="22"/>
        </w:rPr>
      </w:pPr>
      <w:r>
        <w:rPr>
          <w:rFonts w:ascii="Times New Roman" w:hAnsi="Times New Roman"/>
          <w:color w:val="FF0000"/>
          <w:sz w:val="22"/>
        </w:rPr>
        <w:t>Telephone:  01485 541402</w:t>
      </w:r>
      <w:r>
        <w:rPr>
          <w:rFonts w:ascii="Times New Roman" w:hAnsi="Times New Roman"/>
          <w:color w:val="FF0000"/>
          <w:sz w:val="22"/>
        </w:rPr>
        <w:tab/>
        <w:t>Fax:  01485 544915</w:t>
      </w:r>
    </w:p>
    <w:p w:rsidR="002904D6" w:rsidRDefault="002904D6" w:rsidP="00E379C5">
      <w:pPr>
        <w:spacing w:line="240" w:lineRule="atLeast"/>
        <w:ind w:right="-3"/>
        <w:jc w:val="center"/>
        <w:rPr>
          <w:rFonts w:ascii="Times New Roman" w:hAnsi="Times New Roman"/>
          <w:color w:val="FF0000"/>
          <w:sz w:val="22"/>
        </w:rPr>
      </w:pPr>
      <w:r>
        <w:rPr>
          <w:rFonts w:ascii="Times New Roman" w:hAnsi="Times New Roman"/>
          <w:color w:val="FF0000"/>
          <w:sz w:val="22"/>
        </w:rPr>
        <w:t xml:space="preserve">Email:  </w:t>
      </w:r>
      <w:hyperlink r:id="rId12" w:history="1">
        <w:r w:rsidRPr="00E443BB">
          <w:rPr>
            <w:rStyle w:val="Hyperlink"/>
            <w:rFonts w:ascii="Times New Roman" w:hAnsi="Times New Roman"/>
            <w:sz w:val="22"/>
          </w:rPr>
          <w:t>head@ingoldisthorpe.norfolk.sch.uk</w:t>
        </w:r>
      </w:hyperlink>
    </w:p>
    <w:p w:rsidR="002904D6" w:rsidRDefault="002904D6" w:rsidP="00E379C5">
      <w:pPr>
        <w:spacing w:line="240" w:lineRule="atLeast"/>
        <w:ind w:right="-3"/>
        <w:jc w:val="center"/>
        <w:rPr>
          <w:rFonts w:ascii="Times New Roman" w:hAnsi="Times New Roman"/>
          <w:color w:val="FF0000"/>
          <w:sz w:val="22"/>
        </w:rPr>
      </w:pPr>
    </w:p>
    <w:p w:rsidR="002904D6" w:rsidRPr="007B6799" w:rsidRDefault="002904D6" w:rsidP="00D45E5C">
      <w:pPr>
        <w:spacing w:line="240" w:lineRule="atLeast"/>
        <w:ind w:left="426" w:right="1223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      </w:t>
      </w:r>
      <w:r>
        <w:rPr>
          <w:rFonts w:ascii="Arial" w:hAnsi="Arial"/>
          <w:i/>
          <w:color w:val="FF0000"/>
          <w:sz w:val="22"/>
        </w:rPr>
        <w:t>“</w:t>
      </w:r>
      <w:r w:rsidRPr="00CD1609">
        <w:rPr>
          <w:rFonts w:ascii="Arial" w:hAnsi="Arial"/>
          <w:i/>
          <w:color w:val="FF0000"/>
          <w:sz w:val="22"/>
        </w:rPr>
        <w:t>A family school where everyone matters</w:t>
      </w:r>
      <w:r>
        <w:rPr>
          <w:rFonts w:ascii="Arial" w:hAnsi="Arial"/>
          <w:i/>
          <w:color w:val="FF0000"/>
          <w:sz w:val="22"/>
        </w:rPr>
        <w:t>”</w:t>
      </w:r>
    </w:p>
    <w:p w:rsidR="002904D6" w:rsidRDefault="002904D6" w:rsidP="00B830DB">
      <w:pPr>
        <w:spacing w:line="240" w:lineRule="atLeast"/>
        <w:ind w:right="-3"/>
        <w:rPr>
          <w:rFonts w:ascii="Times New Roman" w:hAnsi="Times New Roman"/>
          <w:sz w:val="20"/>
        </w:rPr>
      </w:pPr>
    </w:p>
    <w:p w:rsidR="00237A12" w:rsidRDefault="00237A12" w:rsidP="00F86952">
      <w:pPr>
        <w:spacing w:line="240" w:lineRule="atLeast"/>
        <w:ind w:right="-3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3B4A75" w:rsidRPr="00B830DB" w:rsidRDefault="00F17B71" w:rsidP="00F86952">
      <w:pPr>
        <w:spacing w:line="240" w:lineRule="atLeast"/>
        <w:ind w:right="-3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2</w:t>
      </w:r>
      <w:r w:rsidRPr="00F17B71">
        <w:rPr>
          <w:rFonts w:ascii="Times New Roman" w:hAnsi="Times New Roman"/>
          <w:szCs w:val="24"/>
          <w:vertAlign w:val="superscript"/>
        </w:rPr>
        <w:t>nd</w:t>
      </w:r>
      <w:r>
        <w:rPr>
          <w:rFonts w:ascii="Times New Roman" w:hAnsi="Times New Roman"/>
          <w:szCs w:val="24"/>
        </w:rPr>
        <w:t xml:space="preserve"> October</w:t>
      </w:r>
      <w:r w:rsidR="00B830DB" w:rsidRPr="00B830DB">
        <w:rPr>
          <w:rFonts w:ascii="Times New Roman" w:hAnsi="Times New Roman"/>
          <w:szCs w:val="24"/>
        </w:rPr>
        <w:t xml:space="preserve"> 2018</w:t>
      </w:r>
    </w:p>
    <w:p w:rsidR="00952BA3" w:rsidRPr="00B830DB" w:rsidRDefault="00952BA3" w:rsidP="00F86952">
      <w:pPr>
        <w:spacing w:line="240" w:lineRule="atLeast"/>
        <w:ind w:right="-3"/>
        <w:rPr>
          <w:rFonts w:ascii="Times New Roman" w:hAnsi="Times New Roman"/>
          <w:szCs w:val="24"/>
        </w:rPr>
      </w:pPr>
    </w:p>
    <w:p w:rsidR="00E83CDF" w:rsidRPr="00B830DB" w:rsidRDefault="00952BA3" w:rsidP="00F86952">
      <w:pPr>
        <w:spacing w:line="240" w:lineRule="atLeast"/>
        <w:ind w:right="-3"/>
        <w:rPr>
          <w:rFonts w:ascii="Times New Roman" w:hAnsi="Times New Roman"/>
          <w:szCs w:val="24"/>
        </w:rPr>
      </w:pPr>
      <w:r w:rsidRPr="00B830DB">
        <w:rPr>
          <w:rFonts w:ascii="Times New Roman" w:hAnsi="Times New Roman"/>
          <w:szCs w:val="24"/>
        </w:rPr>
        <w:t>Dear Parents,</w:t>
      </w:r>
    </w:p>
    <w:p w:rsidR="00E83CDF" w:rsidRPr="00B830DB" w:rsidRDefault="00E83CDF" w:rsidP="00F86952">
      <w:pPr>
        <w:spacing w:line="240" w:lineRule="atLeast"/>
        <w:ind w:right="-3"/>
        <w:rPr>
          <w:rFonts w:ascii="Times New Roman" w:hAnsi="Times New Roman"/>
          <w:szCs w:val="24"/>
        </w:rPr>
      </w:pPr>
    </w:p>
    <w:p w:rsidR="00952BA3" w:rsidRPr="00B830DB" w:rsidRDefault="00B830DB" w:rsidP="00F86952">
      <w:pPr>
        <w:spacing w:line="240" w:lineRule="atLeast"/>
        <w:ind w:right="-3"/>
        <w:rPr>
          <w:rFonts w:ascii="Times New Roman" w:hAnsi="Times New Roman"/>
          <w:szCs w:val="24"/>
        </w:rPr>
      </w:pPr>
      <w:r w:rsidRPr="00B830DB">
        <w:rPr>
          <w:rFonts w:ascii="Times New Roman" w:hAnsi="Times New Roman"/>
          <w:b/>
          <w:szCs w:val="24"/>
          <w:u w:val="single"/>
        </w:rPr>
        <w:t xml:space="preserve">Time and Tide Museum Great </w:t>
      </w:r>
      <w:proofErr w:type="gramStart"/>
      <w:r w:rsidRPr="00B830DB">
        <w:rPr>
          <w:rFonts w:ascii="Times New Roman" w:hAnsi="Times New Roman"/>
          <w:b/>
          <w:szCs w:val="24"/>
          <w:u w:val="single"/>
        </w:rPr>
        <w:t>Yarmouth</w:t>
      </w:r>
      <w:r w:rsidR="00E83CDF" w:rsidRPr="00B830DB">
        <w:rPr>
          <w:rFonts w:ascii="Times New Roman" w:hAnsi="Times New Roman"/>
          <w:b/>
          <w:szCs w:val="24"/>
          <w:u w:val="single"/>
        </w:rPr>
        <w:t xml:space="preserve">  -</w:t>
      </w:r>
      <w:proofErr w:type="gramEnd"/>
      <w:r w:rsidR="00E83CDF" w:rsidRPr="00B830DB">
        <w:rPr>
          <w:rFonts w:ascii="Times New Roman" w:hAnsi="Times New Roman"/>
          <w:b/>
          <w:szCs w:val="24"/>
          <w:u w:val="single"/>
        </w:rPr>
        <w:t xml:space="preserve"> </w:t>
      </w:r>
      <w:r w:rsidRPr="00B830DB">
        <w:rPr>
          <w:rFonts w:ascii="Times New Roman" w:hAnsi="Times New Roman"/>
          <w:b/>
          <w:szCs w:val="24"/>
          <w:u w:val="single"/>
        </w:rPr>
        <w:t>Wednesday 5</w:t>
      </w:r>
      <w:r w:rsidRPr="00B830DB">
        <w:rPr>
          <w:rFonts w:ascii="Times New Roman" w:hAnsi="Times New Roman"/>
          <w:b/>
          <w:szCs w:val="24"/>
          <w:u w:val="single"/>
          <w:vertAlign w:val="superscript"/>
        </w:rPr>
        <w:t>th</w:t>
      </w:r>
      <w:r w:rsidRPr="00B830DB">
        <w:rPr>
          <w:rFonts w:ascii="Times New Roman" w:hAnsi="Times New Roman"/>
          <w:b/>
          <w:szCs w:val="24"/>
          <w:u w:val="single"/>
        </w:rPr>
        <w:t xml:space="preserve"> December 2018</w:t>
      </w:r>
    </w:p>
    <w:p w:rsidR="00952BA3" w:rsidRPr="00B830DB" w:rsidRDefault="00952BA3" w:rsidP="00F86952">
      <w:pPr>
        <w:spacing w:line="240" w:lineRule="atLeast"/>
        <w:ind w:right="-3"/>
        <w:rPr>
          <w:rFonts w:ascii="Times New Roman" w:hAnsi="Times New Roman"/>
          <w:szCs w:val="24"/>
        </w:rPr>
      </w:pPr>
    </w:p>
    <w:p w:rsidR="00B830DB" w:rsidRPr="00B830DB" w:rsidRDefault="00B830DB" w:rsidP="00F86952">
      <w:pPr>
        <w:spacing w:line="240" w:lineRule="atLeast"/>
        <w:ind w:right="-3"/>
        <w:rPr>
          <w:rFonts w:ascii="Times New Roman" w:hAnsi="Times New Roman"/>
          <w:szCs w:val="24"/>
        </w:rPr>
      </w:pPr>
      <w:r w:rsidRPr="00B830DB">
        <w:rPr>
          <w:rFonts w:ascii="Times New Roman" w:hAnsi="Times New Roman"/>
          <w:szCs w:val="24"/>
        </w:rPr>
        <w:t>This term Maple class are studying the Stone Age, w</w:t>
      </w:r>
      <w:r w:rsidR="00952BA3" w:rsidRPr="00B830DB">
        <w:rPr>
          <w:rFonts w:ascii="Times New Roman" w:hAnsi="Times New Roman"/>
          <w:szCs w:val="24"/>
        </w:rPr>
        <w:t>e have arranged a visit to the</w:t>
      </w:r>
      <w:r w:rsidR="00E83CDF" w:rsidRPr="00B830DB">
        <w:rPr>
          <w:rFonts w:ascii="Times New Roman" w:hAnsi="Times New Roman"/>
          <w:b/>
          <w:szCs w:val="24"/>
          <w:u w:val="single"/>
        </w:rPr>
        <w:t xml:space="preserve"> </w:t>
      </w:r>
      <w:r w:rsidRPr="00B830DB">
        <w:rPr>
          <w:rFonts w:ascii="Times New Roman" w:hAnsi="Times New Roman"/>
          <w:szCs w:val="24"/>
        </w:rPr>
        <w:t>Time and Tide</w:t>
      </w:r>
      <w:r w:rsidR="00E83CDF" w:rsidRPr="00B830DB">
        <w:rPr>
          <w:rFonts w:ascii="Times New Roman" w:hAnsi="Times New Roman"/>
          <w:szCs w:val="24"/>
        </w:rPr>
        <w:t xml:space="preserve"> Museum </w:t>
      </w:r>
      <w:r w:rsidRPr="00B830DB">
        <w:rPr>
          <w:rFonts w:ascii="Times New Roman" w:hAnsi="Times New Roman"/>
          <w:szCs w:val="24"/>
        </w:rPr>
        <w:t>on Wednesday 5</w:t>
      </w:r>
      <w:r w:rsidRPr="00B830DB">
        <w:rPr>
          <w:rFonts w:ascii="Times New Roman" w:hAnsi="Times New Roman"/>
          <w:szCs w:val="24"/>
          <w:vertAlign w:val="superscript"/>
        </w:rPr>
        <w:t>th</w:t>
      </w:r>
      <w:r w:rsidRPr="00B830DB">
        <w:rPr>
          <w:rFonts w:ascii="Times New Roman" w:hAnsi="Times New Roman"/>
          <w:szCs w:val="24"/>
        </w:rPr>
        <w:t xml:space="preserve"> December for Maple Clas</w:t>
      </w:r>
      <w:r w:rsidR="00E83CDF" w:rsidRPr="00B830DB">
        <w:rPr>
          <w:rFonts w:ascii="Times New Roman" w:hAnsi="Times New Roman"/>
          <w:szCs w:val="24"/>
        </w:rPr>
        <w:t>s</w:t>
      </w:r>
      <w:r w:rsidRPr="00B830DB">
        <w:rPr>
          <w:rFonts w:ascii="Times New Roman" w:hAnsi="Times New Roman"/>
          <w:szCs w:val="24"/>
        </w:rPr>
        <w:t xml:space="preserve"> to take part in ‘surviving the stone age’ activity.</w:t>
      </w:r>
    </w:p>
    <w:p w:rsidR="00B830DB" w:rsidRPr="00B830DB" w:rsidRDefault="00B830DB" w:rsidP="00F86952">
      <w:pPr>
        <w:spacing w:line="240" w:lineRule="atLeast"/>
        <w:ind w:right="-3"/>
        <w:rPr>
          <w:rFonts w:ascii="Times New Roman" w:hAnsi="Times New Roman"/>
          <w:szCs w:val="24"/>
        </w:rPr>
      </w:pPr>
    </w:p>
    <w:p w:rsidR="00952BA3" w:rsidRPr="00B830DB" w:rsidRDefault="00952BA3" w:rsidP="00F86952">
      <w:pPr>
        <w:spacing w:line="240" w:lineRule="atLeast"/>
        <w:ind w:right="-3"/>
        <w:rPr>
          <w:rFonts w:ascii="Times New Roman" w:hAnsi="Times New Roman"/>
          <w:szCs w:val="24"/>
        </w:rPr>
      </w:pPr>
      <w:r w:rsidRPr="00B830DB">
        <w:rPr>
          <w:rFonts w:ascii="Times New Roman" w:hAnsi="Times New Roman"/>
          <w:szCs w:val="24"/>
        </w:rPr>
        <w:t>We will travel</w:t>
      </w:r>
      <w:r w:rsidR="00E83CDF" w:rsidRPr="00B830DB">
        <w:rPr>
          <w:rFonts w:ascii="Times New Roman" w:hAnsi="Times New Roman"/>
          <w:szCs w:val="24"/>
        </w:rPr>
        <w:t xml:space="preserve"> by Eagles Coaches to </w:t>
      </w:r>
      <w:r w:rsidR="00B830DB" w:rsidRPr="00B830DB">
        <w:rPr>
          <w:rFonts w:ascii="Times New Roman" w:hAnsi="Times New Roman"/>
          <w:szCs w:val="24"/>
        </w:rPr>
        <w:t>Great Yarmouth leaving school at 8.00am, please be in school by 7.45am to take registers, and returning at 3.00</w:t>
      </w:r>
      <w:r w:rsidRPr="00B830DB">
        <w:rPr>
          <w:rFonts w:ascii="Times New Roman" w:hAnsi="Times New Roman"/>
          <w:szCs w:val="24"/>
        </w:rPr>
        <w:t>pm.</w:t>
      </w:r>
      <w:r w:rsidR="00E83CDF" w:rsidRPr="00B830DB">
        <w:rPr>
          <w:rFonts w:ascii="Times New Roman" w:hAnsi="Times New Roman"/>
          <w:szCs w:val="24"/>
        </w:rPr>
        <w:t xml:space="preserve">  Children will need to bring a packed lunch and we</w:t>
      </w:r>
      <w:r w:rsidR="00B830DB" w:rsidRPr="00B830DB">
        <w:rPr>
          <w:rFonts w:ascii="Times New Roman" w:hAnsi="Times New Roman"/>
          <w:szCs w:val="24"/>
        </w:rPr>
        <w:t>ar school uniform, they will also</w:t>
      </w:r>
      <w:r w:rsidR="00E83CDF" w:rsidRPr="00B830DB">
        <w:rPr>
          <w:rFonts w:ascii="Times New Roman" w:hAnsi="Times New Roman"/>
          <w:szCs w:val="24"/>
        </w:rPr>
        <w:t xml:space="preserve"> need to </w:t>
      </w:r>
      <w:r w:rsidR="00B830DB" w:rsidRPr="00B830DB">
        <w:rPr>
          <w:rFonts w:ascii="Times New Roman" w:hAnsi="Times New Roman"/>
          <w:szCs w:val="24"/>
        </w:rPr>
        <w:t>take a</w:t>
      </w:r>
      <w:r w:rsidR="00E83CDF" w:rsidRPr="00B830DB">
        <w:rPr>
          <w:rFonts w:ascii="Times New Roman" w:hAnsi="Times New Roman"/>
          <w:szCs w:val="24"/>
        </w:rPr>
        <w:t xml:space="preserve"> coat for this trip</w:t>
      </w:r>
      <w:r w:rsidR="00B830DB" w:rsidRPr="00B830DB">
        <w:rPr>
          <w:rFonts w:ascii="Times New Roman" w:hAnsi="Times New Roman"/>
          <w:szCs w:val="24"/>
        </w:rPr>
        <w:t>, and no money is required</w:t>
      </w:r>
      <w:r w:rsidR="00E83CDF" w:rsidRPr="00B830DB">
        <w:rPr>
          <w:rFonts w:ascii="Times New Roman" w:hAnsi="Times New Roman"/>
          <w:szCs w:val="24"/>
        </w:rPr>
        <w:t>.</w:t>
      </w:r>
      <w:r w:rsidRPr="00B830DB">
        <w:rPr>
          <w:rFonts w:ascii="Times New Roman" w:hAnsi="Times New Roman"/>
          <w:szCs w:val="24"/>
        </w:rPr>
        <w:t xml:space="preserve">  </w:t>
      </w:r>
      <w:r w:rsidR="00E83CDF" w:rsidRPr="00B830DB">
        <w:rPr>
          <w:rFonts w:ascii="Times New Roman" w:hAnsi="Times New Roman"/>
          <w:szCs w:val="24"/>
        </w:rPr>
        <w:t xml:space="preserve">The cost of the trip is </w:t>
      </w:r>
      <w:r w:rsidR="00B830DB" w:rsidRPr="00B830DB">
        <w:rPr>
          <w:rFonts w:ascii="Times New Roman" w:hAnsi="Times New Roman"/>
          <w:szCs w:val="24"/>
        </w:rPr>
        <w:t>13.00</w:t>
      </w:r>
      <w:r w:rsidR="00E24180" w:rsidRPr="00B830DB">
        <w:rPr>
          <w:rFonts w:ascii="Times New Roman" w:hAnsi="Times New Roman"/>
          <w:szCs w:val="24"/>
        </w:rPr>
        <w:t xml:space="preserve"> and will be</w:t>
      </w:r>
      <w:r w:rsidR="00B830DB" w:rsidRPr="00B830DB">
        <w:rPr>
          <w:rFonts w:ascii="Times New Roman" w:hAnsi="Times New Roman"/>
          <w:szCs w:val="24"/>
        </w:rPr>
        <w:t xml:space="preserve"> available to pay via school Money</w:t>
      </w:r>
      <w:r w:rsidR="00E24180" w:rsidRPr="00B830DB">
        <w:rPr>
          <w:rFonts w:ascii="Times New Roman" w:hAnsi="Times New Roman"/>
          <w:szCs w:val="24"/>
        </w:rPr>
        <w:t>.  Please sign the attached permission slip and return to the office as soon as possible.</w:t>
      </w:r>
    </w:p>
    <w:p w:rsidR="00E24180" w:rsidRPr="00B830DB" w:rsidRDefault="00E24180" w:rsidP="00F86952">
      <w:pPr>
        <w:spacing w:line="240" w:lineRule="atLeast"/>
        <w:ind w:right="-3"/>
        <w:rPr>
          <w:rFonts w:ascii="Times New Roman" w:hAnsi="Times New Roman"/>
          <w:szCs w:val="24"/>
        </w:rPr>
      </w:pPr>
    </w:p>
    <w:p w:rsidR="00E24180" w:rsidRPr="00B830DB" w:rsidRDefault="00E24180" w:rsidP="00F86952">
      <w:pPr>
        <w:spacing w:line="240" w:lineRule="atLeast"/>
        <w:ind w:right="-3"/>
        <w:rPr>
          <w:rFonts w:ascii="Times New Roman" w:hAnsi="Times New Roman"/>
          <w:szCs w:val="24"/>
        </w:rPr>
      </w:pPr>
      <w:r w:rsidRPr="00B830DB">
        <w:rPr>
          <w:rFonts w:ascii="Times New Roman" w:hAnsi="Times New Roman"/>
          <w:szCs w:val="24"/>
        </w:rPr>
        <w:t>Yours sincerely,</w:t>
      </w:r>
    </w:p>
    <w:p w:rsidR="00E24180" w:rsidRPr="00F17B71" w:rsidRDefault="00F17B71" w:rsidP="00F86952">
      <w:pPr>
        <w:spacing w:line="240" w:lineRule="atLeast"/>
        <w:ind w:right="-3"/>
        <w:rPr>
          <w:rFonts w:ascii="Brush Script MT" w:hAnsi="Brush Script MT"/>
          <w:szCs w:val="24"/>
        </w:rPr>
      </w:pPr>
      <w:r>
        <w:rPr>
          <w:rFonts w:ascii="Brush Script MT" w:hAnsi="Brush Script MT"/>
          <w:szCs w:val="24"/>
        </w:rPr>
        <w:t>Miss Biggs &amp; Miss Claxton</w:t>
      </w:r>
    </w:p>
    <w:p w:rsidR="00E24180" w:rsidRPr="00B830DB" w:rsidRDefault="00E24180" w:rsidP="00F86952">
      <w:pPr>
        <w:spacing w:line="240" w:lineRule="atLeast"/>
        <w:ind w:right="-3"/>
        <w:rPr>
          <w:rFonts w:ascii="Times New Roman" w:hAnsi="Times New Roman"/>
          <w:szCs w:val="24"/>
        </w:rPr>
      </w:pPr>
    </w:p>
    <w:p w:rsidR="00E24180" w:rsidRPr="00B830DB" w:rsidRDefault="00B830DB" w:rsidP="00F86952">
      <w:pPr>
        <w:spacing w:line="240" w:lineRule="atLeast"/>
        <w:ind w:right="-3"/>
        <w:rPr>
          <w:rFonts w:ascii="Times New Roman" w:hAnsi="Times New Roman"/>
          <w:szCs w:val="24"/>
        </w:rPr>
      </w:pPr>
      <w:r w:rsidRPr="00B830DB">
        <w:rPr>
          <w:rFonts w:ascii="Times New Roman" w:hAnsi="Times New Roman"/>
          <w:szCs w:val="24"/>
        </w:rPr>
        <w:t>Miss Biggs &amp; Miss Claxton</w:t>
      </w:r>
    </w:p>
    <w:p w:rsidR="00B830DB" w:rsidRPr="00B830DB" w:rsidRDefault="00B830DB" w:rsidP="00F86952">
      <w:pPr>
        <w:spacing w:line="240" w:lineRule="atLeast"/>
        <w:ind w:right="-3"/>
        <w:rPr>
          <w:rFonts w:ascii="Times New Roman" w:hAnsi="Times New Roman"/>
          <w:szCs w:val="24"/>
        </w:rPr>
      </w:pPr>
      <w:r w:rsidRPr="00B830DB">
        <w:rPr>
          <w:rFonts w:ascii="Times New Roman" w:hAnsi="Times New Roman"/>
          <w:szCs w:val="24"/>
        </w:rPr>
        <w:t>Maple Class</w:t>
      </w:r>
    </w:p>
    <w:p w:rsidR="00E24180" w:rsidRPr="00B830DB" w:rsidRDefault="00E24180" w:rsidP="00F86952">
      <w:pPr>
        <w:spacing w:line="240" w:lineRule="atLeast"/>
        <w:ind w:right="-3"/>
        <w:rPr>
          <w:rFonts w:ascii="Times New Roman" w:hAnsi="Times New Roman"/>
          <w:szCs w:val="24"/>
        </w:rPr>
      </w:pPr>
    </w:p>
    <w:p w:rsidR="00E24180" w:rsidRPr="00B830DB" w:rsidRDefault="00E24180" w:rsidP="00F86952">
      <w:pPr>
        <w:spacing w:line="240" w:lineRule="atLeast"/>
        <w:ind w:right="-3"/>
        <w:rPr>
          <w:rFonts w:ascii="Times New Roman" w:hAnsi="Times New Roman"/>
          <w:szCs w:val="24"/>
        </w:rPr>
      </w:pPr>
      <w:r w:rsidRPr="00B830DB">
        <w:rPr>
          <w:rFonts w:ascii="Times New Roman" w:hAnsi="Times New Roman"/>
          <w:szCs w:val="24"/>
        </w:rPr>
        <w:t>………………………………………………………………………………………………….</w:t>
      </w:r>
    </w:p>
    <w:p w:rsidR="00E24180" w:rsidRPr="00B830DB" w:rsidRDefault="00E24180" w:rsidP="00E24180">
      <w:pPr>
        <w:spacing w:line="240" w:lineRule="atLeast"/>
        <w:ind w:right="-3"/>
        <w:rPr>
          <w:rFonts w:ascii="Times New Roman" w:hAnsi="Times New Roman"/>
          <w:b/>
          <w:szCs w:val="24"/>
          <w:u w:val="single"/>
        </w:rPr>
      </w:pPr>
    </w:p>
    <w:p w:rsidR="00E24180" w:rsidRPr="00B830DB" w:rsidRDefault="00E24180" w:rsidP="00E24180">
      <w:pPr>
        <w:spacing w:line="240" w:lineRule="atLeast"/>
        <w:ind w:right="-3"/>
        <w:rPr>
          <w:rFonts w:ascii="Times New Roman" w:hAnsi="Times New Roman"/>
          <w:b/>
          <w:szCs w:val="24"/>
          <w:u w:val="single"/>
        </w:rPr>
      </w:pPr>
    </w:p>
    <w:p w:rsidR="00E24180" w:rsidRPr="00B830DB" w:rsidRDefault="00B830DB" w:rsidP="00E24180">
      <w:pPr>
        <w:spacing w:line="240" w:lineRule="atLeast"/>
        <w:ind w:right="-3"/>
        <w:rPr>
          <w:rFonts w:ascii="Times New Roman" w:hAnsi="Times New Roman"/>
          <w:b/>
          <w:szCs w:val="24"/>
          <w:u w:val="single"/>
        </w:rPr>
      </w:pPr>
      <w:r w:rsidRPr="00B830DB">
        <w:rPr>
          <w:rFonts w:ascii="Times New Roman" w:hAnsi="Times New Roman"/>
          <w:b/>
          <w:szCs w:val="24"/>
          <w:u w:val="single"/>
        </w:rPr>
        <w:t>Tide and Time Museum Great Yarmouth</w:t>
      </w:r>
      <w:r>
        <w:rPr>
          <w:rFonts w:ascii="Times New Roman" w:hAnsi="Times New Roman"/>
          <w:b/>
          <w:szCs w:val="24"/>
          <w:u w:val="single"/>
        </w:rPr>
        <w:t xml:space="preserve"> </w:t>
      </w:r>
      <w:r w:rsidRPr="00B830DB">
        <w:rPr>
          <w:rFonts w:ascii="Times New Roman" w:hAnsi="Times New Roman"/>
          <w:b/>
          <w:szCs w:val="24"/>
          <w:u w:val="single"/>
        </w:rPr>
        <w:t>Wednesday 5</w:t>
      </w:r>
      <w:r w:rsidRPr="00B830DB">
        <w:rPr>
          <w:rFonts w:ascii="Times New Roman" w:hAnsi="Times New Roman"/>
          <w:b/>
          <w:szCs w:val="24"/>
          <w:u w:val="single"/>
          <w:vertAlign w:val="superscript"/>
        </w:rPr>
        <w:t>th</w:t>
      </w:r>
      <w:r w:rsidRPr="00B830DB">
        <w:rPr>
          <w:rFonts w:ascii="Times New Roman" w:hAnsi="Times New Roman"/>
          <w:b/>
          <w:szCs w:val="24"/>
          <w:u w:val="single"/>
        </w:rPr>
        <w:t xml:space="preserve"> December 2018</w:t>
      </w:r>
    </w:p>
    <w:p w:rsidR="00E24180" w:rsidRPr="00B830DB" w:rsidRDefault="00E24180" w:rsidP="00E24180">
      <w:pPr>
        <w:spacing w:line="240" w:lineRule="atLeast"/>
        <w:ind w:right="-3"/>
        <w:rPr>
          <w:rFonts w:ascii="Times New Roman" w:hAnsi="Times New Roman"/>
          <w:b/>
          <w:szCs w:val="24"/>
          <w:u w:val="single"/>
        </w:rPr>
      </w:pPr>
    </w:p>
    <w:p w:rsidR="00E24180" w:rsidRPr="00B830DB" w:rsidRDefault="00E24180" w:rsidP="00E24180">
      <w:pPr>
        <w:spacing w:line="240" w:lineRule="atLeast"/>
        <w:ind w:right="-3"/>
        <w:rPr>
          <w:rFonts w:ascii="Times New Roman" w:hAnsi="Times New Roman"/>
          <w:szCs w:val="24"/>
        </w:rPr>
      </w:pPr>
      <w:r w:rsidRPr="00B830DB">
        <w:rPr>
          <w:rFonts w:ascii="Times New Roman" w:hAnsi="Times New Roman"/>
          <w:szCs w:val="24"/>
        </w:rPr>
        <w:t xml:space="preserve">I/we give permission for ……………………….to attend the above trip and I/we will pay our voluntary contribution </w:t>
      </w:r>
      <w:r w:rsidR="00B830DB">
        <w:rPr>
          <w:rFonts w:ascii="Times New Roman" w:hAnsi="Times New Roman"/>
          <w:szCs w:val="24"/>
        </w:rPr>
        <w:t xml:space="preserve"> of £13.00</w:t>
      </w:r>
      <w:r w:rsidR="00E83CDF" w:rsidRPr="00B830DB">
        <w:rPr>
          <w:rFonts w:ascii="Times New Roman" w:hAnsi="Times New Roman"/>
          <w:szCs w:val="24"/>
        </w:rPr>
        <w:t xml:space="preserve"> </w:t>
      </w:r>
      <w:r w:rsidRPr="00B830DB">
        <w:rPr>
          <w:rFonts w:ascii="Times New Roman" w:hAnsi="Times New Roman"/>
          <w:szCs w:val="24"/>
        </w:rPr>
        <w:t>via</w:t>
      </w:r>
      <w:r w:rsidR="00B830DB" w:rsidRPr="00B830DB">
        <w:rPr>
          <w:rFonts w:ascii="Times New Roman" w:hAnsi="Times New Roman"/>
          <w:szCs w:val="24"/>
        </w:rPr>
        <w:t xml:space="preserve"> School Money</w:t>
      </w:r>
      <w:r w:rsidRPr="00B830DB">
        <w:rPr>
          <w:rFonts w:ascii="Times New Roman" w:hAnsi="Times New Roman"/>
          <w:szCs w:val="24"/>
        </w:rPr>
        <w:t>/office.</w:t>
      </w:r>
    </w:p>
    <w:p w:rsidR="00E24180" w:rsidRPr="00B830DB" w:rsidRDefault="00E24180" w:rsidP="00E24180">
      <w:pPr>
        <w:spacing w:line="240" w:lineRule="atLeast"/>
        <w:ind w:right="-3"/>
        <w:rPr>
          <w:rFonts w:ascii="Times New Roman" w:hAnsi="Times New Roman"/>
          <w:szCs w:val="24"/>
        </w:rPr>
      </w:pPr>
    </w:p>
    <w:p w:rsidR="00E24180" w:rsidRPr="00B830DB" w:rsidRDefault="00E24180" w:rsidP="00E24180">
      <w:pPr>
        <w:spacing w:line="240" w:lineRule="atLeast"/>
        <w:ind w:right="-3"/>
        <w:rPr>
          <w:rFonts w:ascii="Times New Roman" w:hAnsi="Times New Roman"/>
          <w:szCs w:val="24"/>
        </w:rPr>
      </w:pPr>
    </w:p>
    <w:p w:rsidR="00E24180" w:rsidRDefault="00E24180" w:rsidP="00E24180">
      <w:pPr>
        <w:spacing w:line="240" w:lineRule="atLeast"/>
        <w:ind w:right="-3"/>
        <w:rPr>
          <w:rFonts w:ascii="Times New Roman" w:hAnsi="Times New Roman"/>
          <w:szCs w:val="24"/>
        </w:rPr>
      </w:pPr>
      <w:r w:rsidRPr="00B830DB">
        <w:rPr>
          <w:rFonts w:ascii="Times New Roman" w:hAnsi="Times New Roman"/>
          <w:szCs w:val="24"/>
        </w:rPr>
        <w:t>Signed…………………………………………………..Date……………………………</w:t>
      </w:r>
    </w:p>
    <w:p w:rsidR="00B830DB" w:rsidRDefault="00B830DB" w:rsidP="00E24180">
      <w:pPr>
        <w:spacing w:line="240" w:lineRule="atLeast"/>
        <w:ind w:right="-3"/>
        <w:rPr>
          <w:rFonts w:ascii="Times New Roman" w:hAnsi="Times New Roman"/>
          <w:szCs w:val="24"/>
        </w:rPr>
      </w:pPr>
    </w:p>
    <w:p w:rsidR="00B830DB" w:rsidRDefault="00B830DB" w:rsidP="00E24180">
      <w:pPr>
        <w:spacing w:line="240" w:lineRule="atLeast"/>
        <w:ind w:right="-3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I give permission for my child to be photographed on this trip Y / N</w:t>
      </w:r>
    </w:p>
    <w:p w:rsidR="00B830DB" w:rsidRDefault="00B830DB" w:rsidP="00E24180">
      <w:pPr>
        <w:spacing w:line="240" w:lineRule="atLeast"/>
        <w:ind w:right="-3"/>
        <w:rPr>
          <w:rFonts w:ascii="Times New Roman" w:hAnsi="Times New Roman"/>
          <w:szCs w:val="24"/>
        </w:rPr>
      </w:pPr>
    </w:p>
    <w:p w:rsidR="00B830DB" w:rsidRDefault="00B830DB" w:rsidP="00E24180">
      <w:pPr>
        <w:spacing w:line="240" w:lineRule="atLeast"/>
        <w:ind w:right="-3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I confirm there are no medical changes that the school need to be aware </w:t>
      </w:r>
      <w:proofErr w:type="gramStart"/>
      <w:r>
        <w:rPr>
          <w:rFonts w:ascii="Times New Roman" w:hAnsi="Times New Roman"/>
          <w:szCs w:val="24"/>
        </w:rPr>
        <w:t>of  Y</w:t>
      </w:r>
      <w:proofErr w:type="gramEnd"/>
      <w:r>
        <w:rPr>
          <w:rFonts w:ascii="Times New Roman" w:hAnsi="Times New Roman"/>
          <w:szCs w:val="24"/>
        </w:rPr>
        <w:t xml:space="preserve"> / N</w:t>
      </w:r>
    </w:p>
    <w:p w:rsidR="00B830DB" w:rsidRPr="00B830DB" w:rsidRDefault="00B830DB" w:rsidP="00E24180">
      <w:pPr>
        <w:spacing w:line="240" w:lineRule="atLeast"/>
        <w:ind w:right="-3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>(</w:t>
      </w:r>
      <w:proofErr w:type="gramStart"/>
      <w:r>
        <w:rPr>
          <w:rFonts w:ascii="Times New Roman" w:hAnsi="Times New Roman"/>
          <w:szCs w:val="24"/>
        </w:rPr>
        <w:t>please</w:t>
      </w:r>
      <w:proofErr w:type="gramEnd"/>
      <w:r>
        <w:rPr>
          <w:rFonts w:ascii="Times New Roman" w:hAnsi="Times New Roman"/>
          <w:szCs w:val="24"/>
        </w:rPr>
        <w:t xml:space="preserve"> delete as appropriate)</w:t>
      </w:r>
    </w:p>
    <w:p w:rsidR="00E24180" w:rsidRPr="00B830DB" w:rsidRDefault="00E24180" w:rsidP="00E24180">
      <w:pPr>
        <w:spacing w:line="240" w:lineRule="atLeast"/>
        <w:ind w:right="-3"/>
        <w:rPr>
          <w:rFonts w:ascii="Times New Roman" w:hAnsi="Times New Roman"/>
          <w:szCs w:val="24"/>
        </w:rPr>
      </w:pPr>
    </w:p>
    <w:p w:rsidR="001D176A" w:rsidRPr="00B830DB" w:rsidRDefault="001D176A" w:rsidP="00F86952">
      <w:pPr>
        <w:spacing w:line="240" w:lineRule="atLeast"/>
        <w:ind w:right="-3"/>
        <w:rPr>
          <w:rFonts w:ascii="Times New Roman" w:hAnsi="Times New Roman"/>
          <w:szCs w:val="24"/>
        </w:rPr>
      </w:pPr>
    </w:p>
    <w:p w:rsidR="00344080" w:rsidRPr="00A80C97" w:rsidRDefault="00344080" w:rsidP="00F86952">
      <w:pPr>
        <w:spacing w:line="240" w:lineRule="atLeast"/>
        <w:ind w:right="-3"/>
        <w:rPr>
          <w:rFonts w:ascii="Times New Roman" w:hAnsi="Times New Roman"/>
          <w:sz w:val="28"/>
          <w:szCs w:val="28"/>
        </w:rPr>
      </w:pPr>
    </w:p>
    <w:sectPr w:rsidR="00344080" w:rsidRPr="00A80C97" w:rsidSect="00647D08">
      <w:footerReference w:type="default" r:id="rId13"/>
      <w:footnotePr>
        <w:numRestart w:val="eachPage"/>
      </w:footnotePr>
      <w:pgSz w:w="11877" w:h="16796"/>
      <w:pgMar w:top="432" w:right="720" w:bottom="749" w:left="720" w:header="706" w:footer="70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249" w:rsidRDefault="00D66249">
      <w:r>
        <w:separator/>
      </w:r>
    </w:p>
  </w:endnote>
  <w:endnote w:type="continuationSeparator" w:id="0">
    <w:p w:rsidR="00D66249" w:rsidRDefault="00D662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4D6" w:rsidRDefault="001B0C29" w:rsidP="00CC62BC">
    <w:pPr>
      <w:pStyle w:val="Heading3"/>
      <w:tabs>
        <w:tab w:val="left" w:pos="3261"/>
        <w:tab w:val="left" w:pos="6379"/>
        <w:tab w:val="left" w:pos="8931"/>
      </w:tabs>
      <w:rPr>
        <w:color w:val="FF0000"/>
        <w:sz w:val="15"/>
      </w:rPr>
    </w:pP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6076950</wp:posOffset>
          </wp:positionH>
          <wp:positionV relativeFrom="paragraph">
            <wp:posOffset>154305</wp:posOffset>
          </wp:positionV>
          <wp:extent cx="590550" cy="553720"/>
          <wp:effectExtent l="0" t="0" r="0" b="0"/>
          <wp:wrapNone/>
          <wp:docPr id="8" name="Picture 9" descr="Diocesan leaflet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iocesan leaflet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53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4562475</wp:posOffset>
          </wp:positionH>
          <wp:positionV relativeFrom="paragraph">
            <wp:posOffset>130810</wp:posOffset>
          </wp:positionV>
          <wp:extent cx="828675" cy="525145"/>
          <wp:effectExtent l="0" t="0" r="9525" b="8255"/>
          <wp:wrapNone/>
          <wp:docPr id="7" name="Picture 13" descr="HS Logo for status schoo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HS Logo for status school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525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3552190</wp:posOffset>
          </wp:positionH>
          <wp:positionV relativeFrom="paragraph">
            <wp:posOffset>177800</wp:posOffset>
          </wp:positionV>
          <wp:extent cx="951230" cy="481330"/>
          <wp:effectExtent l="0" t="0" r="1270" b="0"/>
          <wp:wrapNone/>
          <wp:docPr id="3" name="Picture 22" descr="FMS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FMSIS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481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2324100</wp:posOffset>
          </wp:positionH>
          <wp:positionV relativeFrom="paragraph">
            <wp:posOffset>154305</wp:posOffset>
          </wp:positionV>
          <wp:extent cx="1228090" cy="504825"/>
          <wp:effectExtent l="0" t="0" r="0" b="9525"/>
          <wp:wrapNone/>
          <wp:docPr id="4" name="Picture 6" descr="Every_Child_Matters_2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very_Child_Matters_2co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090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1316355</wp:posOffset>
          </wp:positionH>
          <wp:positionV relativeFrom="paragraph">
            <wp:posOffset>154305</wp:posOffset>
          </wp:positionV>
          <wp:extent cx="1064260" cy="570865"/>
          <wp:effectExtent l="0" t="0" r="2540" b="635"/>
          <wp:wrapNone/>
          <wp:docPr id="2" name="Picture 16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untitle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4260" cy="570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752475</wp:posOffset>
          </wp:positionH>
          <wp:positionV relativeFrom="paragraph">
            <wp:posOffset>130810</wp:posOffset>
          </wp:positionV>
          <wp:extent cx="641350" cy="559435"/>
          <wp:effectExtent l="0" t="0" r="6350" b="0"/>
          <wp:wrapNone/>
          <wp:docPr id="1" name="Picture 5" descr="Kitemarks_ac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itemarks_activ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559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inline distT="0" distB="0" distL="0" distR="0">
          <wp:extent cx="781050" cy="523875"/>
          <wp:effectExtent l="0" t="0" r="0" b="9525"/>
          <wp:docPr id="5" name="Picture 3" descr="PartLogo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artLogo0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4D6">
      <w:t xml:space="preserve">                                                                                                                                                                                      </w:t>
    </w:r>
    <w:r>
      <w:rPr>
        <w:noProof/>
        <w:lang w:eastAsia="en-GB"/>
      </w:rPr>
      <w:drawing>
        <wp:inline distT="0" distB="0" distL="0" distR="0">
          <wp:extent cx="695325" cy="628650"/>
          <wp:effectExtent l="0" t="0" r="9525" b="0"/>
          <wp:docPr id="6" name="Picture 4" descr="ARTSMARKGOLD_CMYK_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RTSMARKGOLD_CMYK_0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04D6" w:rsidRDefault="002904D6" w:rsidP="003A3EBF">
    <w:pPr>
      <w:pStyle w:val="Heading3"/>
      <w:ind w:firstLine="720"/>
      <w:rPr>
        <w:color w:val="FF0000"/>
        <w:sz w:val="15"/>
      </w:rPr>
    </w:pPr>
  </w:p>
  <w:p w:rsidR="002904D6" w:rsidRDefault="002904D6" w:rsidP="002F4F7A">
    <w:pPr>
      <w:pStyle w:val="Heading3"/>
      <w:rPr>
        <w:color w:val="FF0000"/>
        <w:sz w:val="15"/>
      </w:rPr>
    </w:pPr>
  </w:p>
  <w:p w:rsidR="002904D6" w:rsidRDefault="002904D6" w:rsidP="002F4F7A">
    <w:pPr>
      <w:pStyle w:val="Heading3"/>
      <w:rPr>
        <w:color w:val="FF0000"/>
        <w:sz w:val="15"/>
      </w:rPr>
    </w:pPr>
    <w:r>
      <w:rPr>
        <w:color w:val="FF0000"/>
        <w:sz w:val="15"/>
      </w:rPr>
      <w:t>Chair of</w:t>
    </w:r>
    <w:r>
      <w:rPr>
        <w:sz w:val="15"/>
      </w:rPr>
      <w:t xml:space="preserve"> </w:t>
    </w:r>
    <w:r w:rsidR="00F17B71">
      <w:rPr>
        <w:color w:val="FF0000"/>
        <w:sz w:val="15"/>
      </w:rPr>
      <w:t>Governors – Mrs Anne Moore</w:t>
    </w:r>
    <w:r w:rsidR="00DF5C7B">
      <w:rPr>
        <w:color w:val="FF0000"/>
        <w:sz w:val="15"/>
      </w:rPr>
      <w:tab/>
    </w:r>
    <w:r w:rsidR="00DF5C7B">
      <w:rPr>
        <w:color w:val="FF0000"/>
        <w:sz w:val="15"/>
      </w:rPr>
      <w:tab/>
    </w:r>
    <w:r w:rsidR="00DF5C7B">
      <w:rPr>
        <w:color w:val="FF0000"/>
        <w:sz w:val="15"/>
      </w:rPr>
      <w:tab/>
    </w:r>
    <w:r>
      <w:rPr>
        <w:color w:val="FF0000"/>
        <w:sz w:val="15"/>
      </w:rPr>
      <w:tab/>
    </w:r>
    <w:r>
      <w:rPr>
        <w:color w:val="FF0000"/>
        <w:sz w:val="15"/>
      </w:rPr>
      <w:tab/>
    </w:r>
    <w:r>
      <w:rPr>
        <w:color w:val="FF0000"/>
        <w:sz w:val="15"/>
      </w:rPr>
      <w:tab/>
    </w:r>
    <w:r>
      <w:rPr>
        <w:color w:val="FF0000"/>
        <w:sz w:val="15"/>
      </w:rPr>
      <w:tab/>
    </w:r>
    <w:proofErr w:type="spellStart"/>
    <w:r>
      <w:rPr>
        <w:color w:val="FF0000"/>
        <w:sz w:val="15"/>
      </w:rPr>
      <w:t>Headteacher</w:t>
    </w:r>
    <w:proofErr w:type="spellEnd"/>
    <w:r>
      <w:rPr>
        <w:color w:val="FF0000"/>
        <w:sz w:val="15"/>
      </w:rPr>
      <w:t xml:space="preserve"> – Mr S. Wright BA English (</w:t>
    </w:r>
    <w:proofErr w:type="spellStart"/>
    <w:r>
      <w:rPr>
        <w:color w:val="FF0000"/>
        <w:sz w:val="15"/>
      </w:rPr>
      <w:t>Hons</w:t>
    </w:r>
    <w:proofErr w:type="spellEnd"/>
    <w:r>
      <w:rPr>
        <w:color w:val="FF0000"/>
        <w:sz w:val="15"/>
      </w:rPr>
      <w:t>)</w:t>
    </w:r>
  </w:p>
  <w:p w:rsidR="002904D6" w:rsidRDefault="002904D6">
    <w:pPr>
      <w:tabs>
        <w:tab w:val="center" w:pos="4680"/>
        <w:tab w:val="right" w:pos="9360"/>
      </w:tabs>
      <w:spacing w:line="240" w:lineRule="atLeast"/>
      <w:ind w:right="360"/>
      <w:rPr>
        <w:rFonts w:ascii="Times" w:hAnsi="Times"/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249" w:rsidRDefault="00D66249">
      <w:r>
        <w:separator/>
      </w:r>
    </w:p>
  </w:footnote>
  <w:footnote w:type="continuationSeparator" w:id="0">
    <w:p w:rsidR="00D66249" w:rsidRDefault="00D662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B5888"/>
    <w:multiLevelType w:val="hybridMultilevel"/>
    <w:tmpl w:val="E90867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savePreviewPicture/>
  <w:hdrShapeDefaults>
    <o:shapedefaults v:ext="edit" spidmax="6145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BA3"/>
    <w:rsid w:val="00025D91"/>
    <w:rsid w:val="00036FCA"/>
    <w:rsid w:val="000472A5"/>
    <w:rsid w:val="00047F24"/>
    <w:rsid w:val="0005375C"/>
    <w:rsid w:val="00055705"/>
    <w:rsid w:val="000615BF"/>
    <w:rsid w:val="00073759"/>
    <w:rsid w:val="00085058"/>
    <w:rsid w:val="00093976"/>
    <w:rsid w:val="000B5023"/>
    <w:rsid w:val="000B77FB"/>
    <w:rsid w:val="000C16D7"/>
    <w:rsid w:val="000C4A44"/>
    <w:rsid w:val="000C580D"/>
    <w:rsid w:val="000D424D"/>
    <w:rsid w:val="000E7DC6"/>
    <w:rsid w:val="001130BC"/>
    <w:rsid w:val="001178BB"/>
    <w:rsid w:val="00145A7B"/>
    <w:rsid w:val="001671F4"/>
    <w:rsid w:val="0017648B"/>
    <w:rsid w:val="00190D00"/>
    <w:rsid w:val="001A567A"/>
    <w:rsid w:val="001B0C29"/>
    <w:rsid w:val="001B2B49"/>
    <w:rsid w:val="001B773D"/>
    <w:rsid w:val="001D176A"/>
    <w:rsid w:val="001D6423"/>
    <w:rsid w:val="002061C7"/>
    <w:rsid w:val="00206417"/>
    <w:rsid w:val="0021717C"/>
    <w:rsid w:val="002369EF"/>
    <w:rsid w:val="00237A12"/>
    <w:rsid w:val="00246833"/>
    <w:rsid w:val="00251E20"/>
    <w:rsid w:val="00260596"/>
    <w:rsid w:val="002870BB"/>
    <w:rsid w:val="00287EA7"/>
    <w:rsid w:val="002904D6"/>
    <w:rsid w:val="0029412C"/>
    <w:rsid w:val="00297764"/>
    <w:rsid w:val="002B29AF"/>
    <w:rsid w:val="002C402A"/>
    <w:rsid w:val="002C5861"/>
    <w:rsid w:val="002D5E24"/>
    <w:rsid w:val="002E3733"/>
    <w:rsid w:val="002F4F7A"/>
    <w:rsid w:val="00313145"/>
    <w:rsid w:val="00313991"/>
    <w:rsid w:val="003356A6"/>
    <w:rsid w:val="00344080"/>
    <w:rsid w:val="00362D43"/>
    <w:rsid w:val="003635AC"/>
    <w:rsid w:val="00364EA1"/>
    <w:rsid w:val="00366470"/>
    <w:rsid w:val="0037370B"/>
    <w:rsid w:val="00374E0F"/>
    <w:rsid w:val="003935E4"/>
    <w:rsid w:val="003A3E3A"/>
    <w:rsid w:val="003A3EBF"/>
    <w:rsid w:val="003B0B37"/>
    <w:rsid w:val="003B41F0"/>
    <w:rsid w:val="003B4A75"/>
    <w:rsid w:val="003B5B66"/>
    <w:rsid w:val="003D72E9"/>
    <w:rsid w:val="003E2378"/>
    <w:rsid w:val="003E6E2D"/>
    <w:rsid w:val="003F449F"/>
    <w:rsid w:val="00407E75"/>
    <w:rsid w:val="00417C87"/>
    <w:rsid w:val="0042435F"/>
    <w:rsid w:val="00426557"/>
    <w:rsid w:val="004349C2"/>
    <w:rsid w:val="0044100C"/>
    <w:rsid w:val="004435FC"/>
    <w:rsid w:val="00445DC5"/>
    <w:rsid w:val="00482D11"/>
    <w:rsid w:val="004C38B7"/>
    <w:rsid w:val="004D3E0B"/>
    <w:rsid w:val="004E41D2"/>
    <w:rsid w:val="004E7D6E"/>
    <w:rsid w:val="00507570"/>
    <w:rsid w:val="005117A1"/>
    <w:rsid w:val="0052705C"/>
    <w:rsid w:val="00530590"/>
    <w:rsid w:val="00534783"/>
    <w:rsid w:val="00545218"/>
    <w:rsid w:val="00564DF3"/>
    <w:rsid w:val="00566EED"/>
    <w:rsid w:val="005722B4"/>
    <w:rsid w:val="00574996"/>
    <w:rsid w:val="00575817"/>
    <w:rsid w:val="005763E5"/>
    <w:rsid w:val="0059795F"/>
    <w:rsid w:val="005B40B5"/>
    <w:rsid w:val="005B7BE5"/>
    <w:rsid w:val="005C1B37"/>
    <w:rsid w:val="005E0F41"/>
    <w:rsid w:val="00602B25"/>
    <w:rsid w:val="00647D08"/>
    <w:rsid w:val="00650803"/>
    <w:rsid w:val="0065277F"/>
    <w:rsid w:val="006572F0"/>
    <w:rsid w:val="006642D3"/>
    <w:rsid w:val="0066496F"/>
    <w:rsid w:val="006A1122"/>
    <w:rsid w:val="006A14E7"/>
    <w:rsid w:val="006A6C30"/>
    <w:rsid w:val="006A7448"/>
    <w:rsid w:val="006B055D"/>
    <w:rsid w:val="006B106B"/>
    <w:rsid w:val="006B1A22"/>
    <w:rsid w:val="006C0B8C"/>
    <w:rsid w:val="006F5C5A"/>
    <w:rsid w:val="006F72A5"/>
    <w:rsid w:val="007011E5"/>
    <w:rsid w:val="007254A7"/>
    <w:rsid w:val="00727C51"/>
    <w:rsid w:val="007402A6"/>
    <w:rsid w:val="007406DB"/>
    <w:rsid w:val="007440B3"/>
    <w:rsid w:val="00753AA9"/>
    <w:rsid w:val="00774D4A"/>
    <w:rsid w:val="007A3104"/>
    <w:rsid w:val="007A40EC"/>
    <w:rsid w:val="007A5D76"/>
    <w:rsid w:val="007B6799"/>
    <w:rsid w:val="007D5D1A"/>
    <w:rsid w:val="00805A08"/>
    <w:rsid w:val="00811798"/>
    <w:rsid w:val="0083445B"/>
    <w:rsid w:val="0083665C"/>
    <w:rsid w:val="008410E2"/>
    <w:rsid w:val="008730A5"/>
    <w:rsid w:val="00873141"/>
    <w:rsid w:val="008A457A"/>
    <w:rsid w:val="008A5FE7"/>
    <w:rsid w:val="008B4ABC"/>
    <w:rsid w:val="008D77A9"/>
    <w:rsid w:val="008E6455"/>
    <w:rsid w:val="00905F9E"/>
    <w:rsid w:val="009143AE"/>
    <w:rsid w:val="00914AF8"/>
    <w:rsid w:val="00922CF9"/>
    <w:rsid w:val="00924EC6"/>
    <w:rsid w:val="0093346C"/>
    <w:rsid w:val="00950A29"/>
    <w:rsid w:val="00952BA3"/>
    <w:rsid w:val="0095651F"/>
    <w:rsid w:val="00990DE0"/>
    <w:rsid w:val="0099153A"/>
    <w:rsid w:val="009918C6"/>
    <w:rsid w:val="00995BB9"/>
    <w:rsid w:val="00996D5F"/>
    <w:rsid w:val="009A5B88"/>
    <w:rsid w:val="009B1608"/>
    <w:rsid w:val="009C086F"/>
    <w:rsid w:val="009C6986"/>
    <w:rsid w:val="009E5D3F"/>
    <w:rsid w:val="00A05552"/>
    <w:rsid w:val="00A0622E"/>
    <w:rsid w:val="00A12799"/>
    <w:rsid w:val="00A510C7"/>
    <w:rsid w:val="00A53006"/>
    <w:rsid w:val="00A63981"/>
    <w:rsid w:val="00A80C97"/>
    <w:rsid w:val="00A8157D"/>
    <w:rsid w:val="00A83910"/>
    <w:rsid w:val="00A83C14"/>
    <w:rsid w:val="00A90EC7"/>
    <w:rsid w:val="00AA1667"/>
    <w:rsid w:val="00AE24A3"/>
    <w:rsid w:val="00AE4337"/>
    <w:rsid w:val="00AE7B95"/>
    <w:rsid w:val="00AF15C0"/>
    <w:rsid w:val="00B153F8"/>
    <w:rsid w:val="00B210FB"/>
    <w:rsid w:val="00B221F1"/>
    <w:rsid w:val="00B36476"/>
    <w:rsid w:val="00B4359C"/>
    <w:rsid w:val="00B43C5E"/>
    <w:rsid w:val="00B52754"/>
    <w:rsid w:val="00B625C3"/>
    <w:rsid w:val="00B72A96"/>
    <w:rsid w:val="00B830DB"/>
    <w:rsid w:val="00B84417"/>
    <w:rsid w:val="00B96AC4"/>
    <w:rsid w:val="00B977DA"/>
    <w:rsid w:val="00BB4C58"/>
    <w:rsid w:val="00BD5929"/>
    <w:rsid w:val="00BE52FA"/>
    <w:rsid w:val="00C031C0"/>
    <w:rsid w:val="00C06346"/>
    <w:rsid w:val="00C24B96"/>
    <w:rsid w:val="00C54A18"/>
    <w:rsid w:val="00C57D67"/>
    <w:rsid w:val="00C63C6E"/>
    <w:rsid w:val="00C84593"/>
    <w:rsid w:val="00CB12FC"/>
    <w:rsid w:val="00CC40C1"/>
    <w:rsid w:val="00CC62BC"/>
    <w:rsid w:val="00CD1609"/>
    <w:rsid w:val="00CE0CFB"/>
    <w:rsid w:val="00CE186C"/>
    <w:rsid w:val="00D01DC9"/>
    <w:rsid w:val="00D03539"/>
    <w:rsid w:val="00D21884"/>
    <w:rsid w:val="00D24210"/>
    <w:rsid w:val="00D2575C"/>
    <w:rsid w:val="00D44C9B"/>
    <w:rsid w:val="00D45E5C"/>
    <w:rsid w:val="00D51135"/>
    <w:rsid w:val="00D63EC2"/>
    <w:rsid w:val="00D66249"/>
    <w:rsid w:val="00D744B6"/>
    <w:rsid w:val="00D75B5F"/>
    <w:rsid w:val="00D814A7"/>
    <w:rsid w:val="00D9765C"/>
    <w:rsid w:val="00D97A2B"/>
    <w:rsid w:val="00DC074D"/>
    <w:rsid w:val="00DF5C7B"/>
    <w:rsid w:val="00E04753"/>
    <w:rsid w:val="00E078A6"/>
    <w:rsid w:val="00E24180"/>
    <w:rsid w:val="00E249EF"/>
    <w:rsid w:val="00E32FA7"/>
    <w:rsid w:val="00E34E9D"/>
    <w:rsid w:val="00E379C5"/>
    <w:rsid w:val="00E443BB"/>
    <w:rsid w:val="00E54C3F"/>
    <w:rsid w:val="00E5605F"/>
    <w:rsid w:val="00E83CDF"/>
    <w:rsid w:val="00E84778"/>
    <w:rsid w:val="00F014A3"/>
    <w:rsid w:val="00F17B71"/>
    <w:rsid w:val="00F21571"/>
    <w:rsid w:val="00F22ABC"/>
    <w:rsid w:val="00F312CE"/>
    <w:rsid w:val="00F37300"/>
    <w:rsid w:val="00F42052"/>
    <w:rsid w:val="00F525C7"/>
    <w:rsid w:val="00F55CA9"/>
    <w:rsid w:val="00F701BD"/>
    <w:rsid w:val="00F76867"/>
    <w:rsid w:val="00F81423"/>
    <w:rsid w:val="00F86025"/>
    <w:rsid w:val="00F86952"/>
    <w:rsid w:val="00F975BF"/>
    <w:rsid w:val="00FA6EB7"/>
    <w:rsid w:val="00FC5D5B"/>
    <w:rsid w:val="00FD4796"/>
    <w:rsid w:val="00FF19AF"/>
    <w:rsid w:val="00FF4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reet"/>
  <w:smartTagType w:namespaceuri="urn:schemas-microsoft-com:office:smarttags" w:name="address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D08"/>
    <w:rPr>
      <w:sz w:val="24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47D08"/>
    <w:pPr>
      <w:keepNext/>
      <w:spacing w:line="240" w:lineRule="atLeast"/>
      <w:ind w:right="-3"/>
      <w:jc w:val="center"/>
      <w:outlineLvl w:val="0"/>
    </w:pPr>
    <w:rPr>
      <w:rFonts w:ascii="Times" w:hAnsi="Times"/>
      <w:b/>
    </w:rPr>
  </w:style>
  <w:style w:type="paragraph" w:styleId="Heading2">
    <w:name w:val="heading 2"/>
    <w:basedOn w:val="Normal"/>
    <w:next w:val="Normal"/>
    <w:link w:val="Heading2Char"/>
    <w:uiPriority w:val="99"/>
    <w:qFormat/>
    <w:rsid w:val="00647D08"/>
    <w:pPr>
      <w:keepNext/>
      <w:spacing w:line="240" w:lineRule="atLeast"/>
      <w:ind w:right="-3"/>
      <w:outlineLvl w:val="1"/>
    </w:pPr>
    <w:rPr>
      <w:rFonts w:ascii="Times New Roman" w:hAnsi="Times New Roman"/>
      <w:b/>
      <w:bCs/>
      <w:u w:val="singl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47D08"/>
    <w:pPr>
      <w:keepNext/>
      <w:outlineLvl w:val="2"/>
    </w:pPr>
    <w:rPr>
      <w:i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B12FC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CB12FC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CB12FC"/>
    <w:rPr>
      <w:rFonts w:ascii="Cambria" w:hAnsi="Cambria" w:cs="Times New Roman"/>
      <w:b/>
      <w:bCs/>
      <w:sz w:val="26"/>
      <w:szCs w:val="26"/>
      <w:lang w:eastAsia="en-US"/>
    </w:rPr>
  </w:style>
  <w:style w:type="paragraph" w:styleId="Header">
    <w:name w:val="header"/>
    <w:basedOn w:val="Normal"/>
    <w:link w:val="HeaderChar"/>
    <w:uiPriority w:val="99"/>
    <w:rsid w:val="00647D0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B12FC"/>
    <w:rPr>
      <w:rFonts w:cs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647D0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B12FC"/>
    <w:rPr>
      <w:rFonts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rsid w:val="00AE4337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41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1D2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2605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D08"/>
    <w:rPr>
      <w:sz w:val="24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47D08"/>
    <w:pPr>
      <w:keepNext/>
      <w:spacing w:line="240" w:lineRule="atLeast"/>
      <w:ind w:right="-3"/>
      <w:jc w:val="center"/>
      <w:outlineLvl w:val="0"/>
    </w:pPr>
    <w:rPr>
      <w:rFonts w:ascii="Times" w:hAnsi="Times"/>
      <w:b/>
    </w:rPr>
  </w:style>
  <w:style w:type="paragraph" w:styleId="Heading2">
    <w:name w:val="heading 2"/>
    <w:basedOn w:val="Normal"/>
    <w:next w:val="Normal"/>
    <w:link w:val="Heading2Char"/>
    <w:uiPriority w:val="99"/>
    <w:qFormat/>
    <w:rsid w:val="00647D08"/>
    <w:pPr>
      <w:keepNext/>
      <w:spacing w:line="240" w:lineRule="atLeast"/>
      <w:ind w:right="-3"/>
      <w:outlineLvl w:val="1"/>
    </w:pPr>
    <w:rPr>
      <w:rFonts w:ascii="Times New Roman" w:hAnsi="Times New Roman"/>
      <w:b/>
      <w:bCs/>
      <w:u w:val="singl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47D08"/>
    <w:pPr>
      <w:keepNext/>
      <w:outlineLvl w:val="2"/>
    </w:pPr>
    <w:rPr>
      <w:i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B12FC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CB12FC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CB12FC"/>
    <w:rPr>
      <w:rFonts w:ascii="Cambria" w:hAnsi="Cambria" w:cs="Times New Roman"/>
      <w:b/>
      <w:bCs/>
      <w:sz w:val="26"/>
      <w:szCs w:val="26"/>
      <w:lang w:eastAsia="en-US"/>
    </w:rPr>
  </w:style>
  <w:style w:type="paragraph" w:styleId="Header">
    <w:name w:val="header"/>
    <w:basedOn w:val="Normal"/>
    <w:link w:val="HeaderChar"/>
    <w:uiPriority w:val="99"/>
    <w:rsid w:val="00647D0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B12FC"/>
    <w:rPr>
      <w:rFonts w:cs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647D0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B12FC"/>
    <w:rPr>
      <w:rFonts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rsid w:val="00AE4337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41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1D2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2605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195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5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5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head@ingoldisthorpe.norfolk.sch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Letterhead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Letterhead17</Template>
  <TotalTime>4</TotalTime>
  <Pages>1</Pages>
  <Words>249</Words>
  <Characters>1389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>A family school where everyone matters</vt:lpstr>
      <vt:lpstr/>
      <vt:lpstr>/</vt:lpstr>
      <vt:lpstr>/INGOLDISTHORPE C of E PRIMARY SCHOOL</vt:lpstr>
    </vt:vector>
  </TitlesOfParts>
  <Company>Norfolk County Council</Company>
  <LinksUpToDate>false</LinksUpToDate>
  <CharactersWithSpaces>1635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family school where everyone matters</dc:title>
  <dc:creator>Windows User</dc:creator>
  <cp:lastModifiedBy>Windows User</cp:lastModifiedBy>
  <cp:revision>3</cp:revision>
  <cp:lastPrinted>2018-10-02T14:00:00Z</cp:lastPrinted>
  <dcterms:created xsi:type="dcterms:W3CDTF">2018-09-21T15:21:00Z</dcterms:created>
  <dcterms:modified xsi:type="dcterms:W3CDTF">2018-10-02T14:02:00Z</dcterms:modified>
</cp:coreProperties>
</file>