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982026" w:rsidP="00825CEA">
      <w:pPr>
        <w:jc w:val="center"/>
        <w:rPr>
          <w:rFonts w:ascii="Calibri" w:hAnsi="Calibri"/>
          <w:b/>
          <w:i/>
          <w:sz w:val="40"/>
          <w:szCs w:val="40"/>
        </w:rPr>
      </w:pPr>
      <w:r>
        <w:rPr>
          <w:rFonts w:ascii="Calibri" w:hAnsi="Calibri"/>
          <w:b/>
          <w:i/>
          <w:sz w:val="40"/>
          <w:szCs w:val="40"/>
        </w:rPr>
        <w:t>May 2019</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982026">
            <w:rPr>
              <w:rFonts w:ascii="Calibri" w:hAnsi="Calibri"/>
              <w:i/>
            </w:rPr>
            <w:t>Date: May 2019</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982026">
            <w:rPr>
              <w:rFonts w:ascii="Calibri" w:hAnsi="Calibri"/>
              <w:i/>
            </w:rPr>
            <w:t>May 2019</w:t>
          </w:r>
        </w:p>
        <w:p w:rsidR="00825CEA" w:rsidRPr="00825CEA" w:rsidRDefault="0004164B" w:rsidP="00825CEA">
          <w:pPr>
            <w:pStyle w:val="BodyText2"/>
            <w:jc w:val="center"/>
            <w:rPr>
              <w:rFonts w:ascii="Calibri" w:hAnsi="Calibri"/>
              <w:i/>
            </w:rPr>
          </w:pPr>
          <w:r>
            <w:rPr>
              <w:rFonts w:ascii="Calibri" w:hAnsi="Calibri"/>
              <w:i/>
            </w:rPr>
            <w:t>Reviewed by Governors May 2018</w:t>
          </w:r>
          <w:r w:rsidR="00825CEA" w:rsidRPr="00825CEA">
            <w:rPr>
              <w:rFonts w:ascii="Calibri" w:hAnsi="Calibri"/>
              <w:i/>
            </w:rPr>
            <w:t>.</w:t>
          </w:r>
        </w:p>
        <w:p w:rsidR="00825CEA" w:rsidRPr="00825CEA" w:rsidRDefault="0004164B" w:rsidP="00825CEA">
          <w:pPr>
            <w:pStyle w:val="BodyText2"/>
            <w:jc w:val="center"/>
            <w:rPr>
              <w:rFonts w:ascii="Calibri" w:hAnsi="Calibri"/>
              <w:i/>
            </w:rPr>
          </w:pPr>
          <w:r>
            <w:rPr>
              <w:rFonts w:ascii="Calibri" w:hAnsi="Calibri"/>
              <w:i/>
            </w:rPr>
            <w:t>Ratified at the May</w:t>
          </w:r>
          <w:r w:rsidR="00825CEA" w:rsidRPr="00825CEA">
            <w:rPr>
              <w:rFonts w:ascii="Calibri" w:hAnsi="Calibri"/>
              <w:i/>
            </w:rPr>
            <w:t xml:space="preserve"> meeting.</w:t>
          </w:r>
        </w:p>
        <w:p w:rsidR="00825CEA" w:rsidRPr="00825CEA" w:rsidRDefault="00825CEA" w:rsidP="00825CEA">
          <w:pPr>
            <w:pStyle w:val="BodyText2"/>
            <w:jc w:val="center"/>
            <w:rPr>
              <w:rFonts w:ascii="Calibri" w:hAnsi="Calibri"/>
            </w:rPr>
          </w:pPr>
          <w:r w:rsidRPr="00825CEA">
            <w:rPr>
              <w:rFonts w:ascii="Calibri" w:hAnsi="Calibri"/>
            </w:rPr>
            <w:t>Policy</w:t>
          </w:r>
          <w:r w:rsidR="00982026">
            <w:rPr>
              <w:rFonts w:ascii="Calibri" w:hAnsi="Calibri"/>
            </w:rPr>
            <w:t xml:space="preserve"> to be reviewed Summer Term 2020</w:t>
          </w:r>
          <w:r w:rsidRPr="00825CEA">
            <w:rPr>
              <w:rFonts w:ascii="Calibri" w:hAnsi="Calibri"/>
            </w:rPr>
            <w:t>.</w:t>
          </w:r>
        </w:p>
        <w:p w:rsidR="00F07361" w:rsidRPr="00825CEA" w:rsidRDefault="00F07361" w:rsidP="00825CEA">
          <w:pPr>
            <w:jc w:val="center"/>
            <w:rPr>
              <w:rFonts w:ascii="Arial" w:eastAsiaTheme="majorEastAsia" w:hAnsi="Arial" w:cs="Arial"/>
              <w:color w:val="000000" w:themeColor="text1"/>
              <w:sz w:val="72"/>
              <w:szCs w:val="80"/>
              <w:lang w:eastAsia="ja-JP"/>
            </w:rPr>
            <w:sectPr w:rsidR="00F07361" w:rsidRPr="00825CEA" w:rsidSect="00447D9E">
              <w:foot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096452"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096452"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096452"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0" w:name="_Statement_of_Intent"/>
      <w:bookmarkStart w:id="1" w:name="a"/>
      <w:bookmarkEnd w:id="0"/>
      <w:r w:rsidRPr="00825CEA">
        <w:rPr>
          <w:b/>
        </w:rPr>
        <w:lastRenderedPageBreak/>
        <w:t>Statement of intent</w:t>
      </w:r>
    </w:p>
    <w:bookmarkEnd w:id="1"/>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268F5"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p>
    <w:p w:rsidR="00204844" w:rsidRPr="00825CEA" w:rsidRDefault="00204844" w:rsidP="007271AF"/>
    <w:p w:rsidR="00212661" w:rsidRPr="00825CEA" w:rsidRDefault="00417B0C" w:rsidP="00433A66">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b"/>
      <w:bookmarkEnd w:id="2"/>
      <w:bookmarkEnd w:id="3"/>
      <w:bookmarkEnd w:id="4"/>
      <w:bookmarkEnd w:id="5"/>
      <w:bookmarkEnd w:id="6"/>
      <w:bookmarkEnd w:id="7"/>
      <w:r w:rsidRPr="00825CEA">
        <w:rPr>
          <w:b/>
        </w:rPr>
        <w:t>Legal framework</w:t>
      </w:r>
    </w:p>
    <w:bookmarkEnd w:id="8"/>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9" w:name="_Key_roles_and_1"/>
      <w:bookmarkEnd w:id="9"/>
      <w:r w:rsidRPr="00825CEA">
        <w:t>The Human Rights Act 1998</w:t>
      </w:r>
    </w:p>
    <w:p w:rsidR="00204844" w:rsidRPr="00825CEA" w:rsidRDefault="00137C5D" w:rsidP="00046494">
      <w:pPr>
        <w:pStyle w:val="TSB-PolicyBullets"/>
        <w:ind w:left="1985"/>
        <w:jc w:val="both"/>
        <w:rPr>
          <w:b/>
        </w:rPr>
      </w:pPr>
      <w:r w:rsidRPr="00825CEA">
        <w:t xml:space="preserve">The </w:t>
      </w:r>
      <w:bookmarkStart w:id="10"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982026" w:rsidP="00E72671">
      <w:pPr>
        <w:pStyle w:val="TSB-PolicyBullets"/>
        <w:ind w:left="1985"/>
      </w:pPr>
      <w:proofErr w:type="spellStart"/>
      <w:r>
        <w:t>DfE</w:t>
      </w:r>
      <w:proofErr w:type="spellEnd"/>
      <w:r>
        <w:t xml:space="preserve"> (2018</w:t>
      </w:r>
      <w:r w:rsidR="00E72671" w:rsidRPr="00825CEA">
        <w:t>)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1" w:name="cc"/>
      <w:bookmarkEnd w:id="11"/>
      <w:r w:rsidRPr="00825CEA">
        <w:rPr>
          <w:b/>
        </w:rPr>
        <w:t>et</w:t>
      </w:r>
    </w:p>
    <w:bookmarkEnd w:id="10"/>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2" w:name="d"/>
      <w:r w:rsidRPr="00825CEA">
        <w:rPr>
          <w:b/>
        </w:rPr>
        <w:t xml:space="preserve">Roles </w:t>
      </w:r>
      <w:bookmarkStart w:id="13" w:name="dd"/>
      <w:bookmarkEnd w:id="13"/>
      <w:r w:rsidRPr="00825CEA">
        <w:rPr>
          <w:b/>
        </w:rPr>
        <w:t xml:space="preserve">and responsibilities </w:t>
      </w:r>
    </w:p>
    <w:bookmarkEnd w:id="12"/>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4" w:name="e"/>
      <w:bookmarkEnd w:id="14"/>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4834D9">
        <w:t xml:space="preserve"> </w:t>
      </w:r>
      <w:bookmarkStart w:id="15" w:name="_GoBack"/>
      <w:bookmarkEnd w:id="15"/>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Default="000312F6" w:rsidP="00074380">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074380" w:rsidRDefault="00074380" w:rsidP="00074380">
      <w:pPr>
        <w:pStyle w:val="TSB-Level1Numbers"/>
        <w:numPr>
          <w:ilvl w:val="0"/>
          <w:numId w:val="28"/>
        </w:numPr>
      </w:pPr>
      <w:r>
        <w:t>E-safety officer must be regularly trained on filtering and monitoring. Last training was completed in 2016 (Net sweeper training).</w:t>
      </w:r>
    </w:p>
    <w:p w:rsidR="00074380" w:rsidRPr="00825CEA" w:rsidRDefault="00074380" w:rsidP="00074380">
      <w:pPr>
        <w:pStyle w:val="TSB-Level1Numbers"/>
        <w:numPr>
          <w:ilvl w:val="0"/>
          <w:numId w:val="0"/>
        </w:numPr>
        <w:ind w:left="1800"/>
      </w:pP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 xml:space="preserve">(see website for complaints </w:t>
      </w:r>
      <w:proofErr w:type="spellStart"/>
      <w:r w:rsidR="00322792">
        <w:t>proceedure</w:t>
      </w:r>
      <w:proofErr w:type="spellEnd"/>
      <w:r w:rsidR="00322792">
        <w:t>)</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 xml:space="preserve">er </w:t>
      </w:r>
      <w:r w:rsidR="002C147D" w:rsidRPr="00825CEA">
        <w:lastRenderedPageBreak/>
        <w:t>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 xml:space="preserve">The headteacher will deal with such incidents in accordance with the Allegations </w:t>
      </w:r>
      <w:proofErr w:type="gramStart"/>
      <w:r w:rsidRPr="00825CEA">
        <w:t>Against</w:t>
      </w:r>
      <w:proofErr w:type="gramEnd"/>
      <w:r w:rsidRPr="00825CEA">
        <w:t xml:space="preserve">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22792" w:rsidRDefault="00350CF7" w:rsidP="00322792">
      <w:pPr>
        <w:tabs>
          <w:tab w:val="left" w:pos="1440"/>
        </w:tabs>
      </w:pPr>
      <w:r>
        <w:lastRenderedPageBreak/>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 xml:space="preserve">Staff, volunteers and regular visitors are required to complete this form and pass it on to our designated professionals, Sean Wright, Amy Taylor and Sarah Hall, if there is </w:t>
      </w:r>
      <w:proofErr w:type="gramStart"/>
      <w:r w:rsidRPr="00322792">
        <w:rPr>
          <w:rFonts w:ascii="Comic Sans MS" w:hAnsi="Comic Sans MS"/>
          <w:sz w:val="16"/>
          <w:u w:val="single"/>
        </w:rPr>
        <w:t>a</w:t>
      </w:r>
      <w:proofErr w:type="gramEnd"/>
      <w:r w:rsidRPr="00322792">
        <w:rPr>
          <w:rFonts w:ascii="Comic Sans MS" w:hAnsi="Comic Sans MS"/>
          <w:sz w:val="16"/>
          <w:u w:val="single"/>
        </w:rPr>
        <w:t xml:space="preserve"> e-</w:t>
      </w:r>
      <w:proofErr w:type="spellStart"/>
      <w:r w:rsidRPr="00322792">
        <w:rPr>
          <w:rFonts w:ascii="Comic Sans MS" w:hAnsi="Comic Sans MS"/>
          <w:sz w:val="16"/>
          <w:u w:val="single"/>
        </w:rPr>
        <w:t>saftey</w:t>
      </w:r>
      <w:proofErr w:type="spellEnd"/>
      <w:r w:rsidRPr="00322792">
        <w:rPr>
          <w:rFonts w:ascii="Comic Sans MS" w:hAnsi="Comic Sans MS"/>
          <w:sz w:val="16"/>
          <w:u w:val="single"/>
        </w:rPr>
        <w:t xml:space="preserve">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B039"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82069"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2927B"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E93B"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28472"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43EF8"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8C987"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A865A"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97FD"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132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2C23F"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DBF9"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E65C2"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1CD61"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46EA0"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4F32"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5EB16"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A4B32"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C75B"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0"/>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452" w:rsidRDefault="00096452" w:rsidP="00AD4155">
      <w:pPr>
        <w:spacing w:after="0" w:line="240" w:lineRule="auto"/>
      </w:pPr>
      <w:r>
        <w:separator/>
      </w:r>
    </w:p>
  </w:endnote>
  <w:endnote w:type="continuationSeparator" w:id="0">
    <w:p w:rsidR="00096452" w:rsidRDefault="00096452"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24A6EAA-DFDF-4698-AED7-B74270D81E24}"/>
  </w:font>
  <w:font w:name="Calibri">
    <w:panose1 w:val="020F0502020204030204"/>
    <w:charset w:val="00"/>
    <w:family w:val="swiss"/>
    <w:pitch w:val="variable"/>
    <w:sig w:usb0="E0002AFF" w:usb1="C000247B" w:usb2="00000009" w:usb3="00000000" w:csb0="000001FF" w:csb1="00000000"/>
    <w:embedRegular r:id="rId2" w:fontKey="{2F9F60CB-FD55-44C4-9ACA-F356BEFAE638}"/>
    <w:embedBold r:id="rId3" w:fontKey="{B32D18D3-FF05-4B22-8F1E-0E4569BF6B6E}"/>
    <w:embedItalic r:id="rId4" w:fontKey="{5134E7F9-BE56-4965-B1A5-DDC6549E6D8C}"/>
    <w:embedBoldItalic r:id="rId5" w:fontKey="{98D201D3-690C-4696-BCE9-3302CB71E898}"/>
  </w:font>
  <w:font w:name="Comic Sans MS">
    <w:panose1 w:val="030F0702030302020204"/>
    <w:charset w:val="00"/>
    <w:family w:val="script"/>
    <w:pitch w:val="variable"/>
    <w:sig w:usb0="00000287" w:usb1="00000013" w:usb2="00000000" w:usb3="00000000" w:csb0="0000009F" w:csb1="00000000"/>
    <w:embedRegular r:id="rId6" w:fontKey="{1137F09B-40E3-4169-98C1-81436EBE0667}"/>
    <w:embedBold r:id="rId7" w:fontKey="{4B67D59B-AC10-4DDB-A475-2F9DDD413F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F6" w:rsidRDefault="0003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452" w:rsidRDefault="00096452" w:rsidP="00AD4155">
      <w:pPr>
        <w:spacing w:after="0" w:line="240" w:lineRule="auto"/>
      </w:pPr>
      <w:r>
        <w:separator/>
      </w:r>
    </w:p>
  </w:footnote>
  <w:footnote w:type="continuationSeparator" w:id="0">
    <w:p w:rsidR="00096452" w:rsidRDefault="00096452"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15:restartNumberingAfterBreak="0">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15:restartNumberingAfterBreak="0">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15:restartNumberingAfterBreak="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15:restartNumberingAfterBreak="0">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96452"/>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2035"/>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4D9"/>
    <w:rsid w:val="00483FE0"/>
    <w:rsid w:val="004843E1"/>
    <w:rsid w:val="00487590"/>
    <w:rsid w:val="00490625"/>
    <w:rsid w:val="00491F60"/>
    <w:rsid w:val="00495D65"/>
    <w:rsid w:val="004A2A51"/>
    <w:rsid w:val="004A4661"/>
    <w:rsid w:val="004A4984"/>
    <w:rsid w:val="004B0546"/>
    <w:rsid w:val="004C0C85"/>
    <w:rsid w:val="004C1698"/>
    <w:rsid w:val="004C1B0D"/>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2026"/>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9522E"/>
    <w:rsid w:val="00D96E4C"/>
    <w:rsid w:val="00DA3947"/>
    <w:rsid w:val="00DA4E5D"/>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AB1F4D0"/>
  <w15:docId w15:val="{304207EF-72C0-4EA7-8AE2-6D6A20B5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F7C75-18C1-4790-8B37-779E3CE7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19</TotalTime>
  <Pages>12</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Head Teacher</cp:lastModifiedBy>
  <cp:revision>8</cp:revision>
  <cp:lastPrinted>2016-05-25T10:31:00Z</cp:lastPrinted>
  <dcterms:created xsi:type="dcterms:W3CDTF">2017-05-19T07:48:00Z</dcterms:created>
  <dcterms:modified xsi:type="dcterms:W3CDTF">2019-04-30T09:08:00Z</dcterms:modified>
</cp:coreProperties>
</file>